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8A895" w14:textId="77777777" w:rsidR="00FC336C" w:rsidRDefault="00FC336C" w:rsidP="00E95719">
      <w:pPr>
        <w:pStyle w:val="IEPLIBELLESERVICE"/>
        <w:ind w:left="-198"/>
        <w:jc w:val="center"/>
        <w:rPr>
          <w:rFonts w:ascii="Open Sans" w:hAnsi="Open Sans" w:cs="Open Sans"/>
          <w:b/>
          <w:sz w:val="32"/>
          <w:szCs w:val="32"/>
        </w:rPr>
      </w:pPr>
    </w:p>
    <w:p w14:paraId="1A684D6C" w14:textId="17D6EEF2" w:rsidR="00F54BC1" w:rsidRDefault="00642F73" w:rsidP="00E95719">
      <w:pPr>
        <w:pStyle w:val="IEPLIBELLESERVICE"/>
        <w:ind w:left="-198"/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Année universitaire </w:t>
      </w:r>
      <w:r w:rsidR="00484551">
        <w:rPr>
          <w:rFonts w:ascii="Open Sans" w:hAnsi="Open Sans" w:cs="Open Sans"/>
          <w:b/>
          <w:sz w:val="32"/>
          <w:szCs w:val="32"/>
        </w:rPr>
        <w:t>202</w:t>
      </w:r>
      <w:r w:rsidR="005F1EB6">
        <w:rPr>
          <w:rFonts w:ascii="Open Sans" w:hAnsi="Open Sans" w:cs="Open Sans"/>
          <w:b/>
          <w:sz w:val="32"/>
          <w:szCs w:val="32"/>
        </w:rPr>
        <w:t>5</w:t>
      </w:r>
      <w:r w:rsidR="00484551">
        <w:rPr>
          <w:rFonts w:ascii="Open Sans" w:hAnsi="Open Sans" w:cs="Open Sans"/>
          <w:b/>
          <w:sz w:val="32"/>
          <w:szCs w:val="32"/>
        </w:rPr>
        <w:t>-202</w:t>
      </w:r>
      <w:r w:rsidR="005F1EB6">
        <w:rPr>
          <w:rFonts w:ascii="Open Sans" w:hAnsi="Open Sans" w:cs="Open Sans"/>
          <w:b/>
          <w:sz w:val="32"/>
          <w:szCs w:val="32"/>
        </w:rPr>
        <w:t>6</w:t>
      </w:r>
    </w:p>
    <w:p w14:paraId="2E6EF44A" w14:textId="77777777" w:rsidR="00F54BC1" w:rsidRDefault="00F54BC1" w:rsidP="00E95719">
      <w:pPr>
        <w:pStyle w:val="IEPLIBELLESERVICE"/>
        <w:ind w:left="-198"/>
        <w:jc w:val="center"/>
        <w:rPr>
          <w:rFonts w:ascii="Open Sans" w:hAnsi="Open Sans" w:cs="Open Sans"/>
          <w:szCs w:val="20"/>
        </w:rPr>
      </w:pPr>
    </w:p>
    <w:p w14:paraId="719E7C5E" w14:textId="77777777" w:rsidR="00BC54C1" w:rsidRDefault="00BC54C1" w:rsidP="00E95719">
      <w:pPr>
        <w:pStyle w:val="IEPLIBELLESERVICE"/>
        <w:ind w:left="-198"/>
        <w:jc w:val="center"/>
        <w:rPr>
          <w:rFonts w:ascii="Open Sans" w:hAnsi="Open Sans" w:cs="Open Sans"/>
          <w:szCs w:val="20"/>
        </w:rPr>
      </w:pPr>
    </w:p>
    <w:tbl>
      <w:tblPr>
        <w:tblStyle w:val="Grilledutableau"/>
        <w:tblW w:w="10399" w:type="dxa"/>
        <w:tblInd w:w="-198" w:type="dxa"/>
        <w:tblLook w:val="04A0" w:firstRow="1" w:lastRow="0" w:firstColumn="1" w:lastColumn="0" w:noHBand="0" w:noVBand="1"/>
      </w:tblPr>
      <w:tblGrid>
        <w:gridCol w:w="2371"/>
        <w:gridCol w:w="3492"/>
        <w:gridCol w:w="4536"/>
      </w:tblGrid>
      <w:tr w:rsidR="000F50A6" w14:paraId="005727B4" w14:textId="77777777" w:rsidTr="000F50A6">
        <w:tc>
          <w:tcPr>
            <w:tcW w:w="2371" w:type="dxa"/>
            <w:shd w:val="clear" w:color="auto" w:fill="D9D9D9" w:themeFill="background1" w:themeFillShade="D9"/>
          </w:tcPr>
          <w:p w14:paraId="681618E8" w14:textId="77777777" w:rsidR="000F50A6" w:rsidRDefault="000F50A6" w:rsidP="00E95719">
            <w:pPr>
              <w:pStyle w:val="IEPLIBELLESERVICE"/>
              <w:ind w:left="0"/>
              <w:jc w:val="center"/>
              <w:rPr>
                <w:rFonts w:ascii="Open Sans" w:hAnsi="Open Sans" w:cs="Open Sans"/>
                <w:szCs w:val="20"/>
              </w:rPr>
            </w:pPr>
            <w:r>
              <w:rPr>
                <w:rFonts w:ascii="Open Sans" w:hAnsi="Open Sans" w:cs="Open Sans"/>
                <w:szCs w:val="20"/>
              </w:rPr>
              <w:t xml:space="preserve">Choix de diplomation </w:t>
            </w:r>
          </w:p>
        </w:tc>
        <w:tc>
          <w:tcPr>
            <w:tcW w:w="3492" w:type="dxa"/>
            <w:shd w:val="clear" w:color="auto" w:fill="D9D9D9" w:themeFill="background1" w:themeFillShade="D9"/>
          </w:tcPr>
          <w:p w14:paraId="32C678BD" w14:textId="77777777" w:rsidR="000F50A6" w:rsidRDefault="000F50A6" w:rsidP="00BC54C1">
            <w:pPr>
              <w:pStyle w:val="IEPLIBELLESERVICE"/>
              <w:ind w:left="0"/>
              <w:jc w:val="center"/>
              <w:rPr>
                <w:rFonts w:ascii="Open Sans" w:hAnsi="Open Sans" w:cs="Open Sans"/>
                <w:szCs w:val="20"/>
              </w:rPr>
            </w:pPr>
            <w:r>
              <w:rPr>
                <w:rFonts w:ascii="Open Sans" w:hAnsi="Open Sans" w:cs="Open Sans"/>
                <w:szCs w:val="20"/>
              </w:rPr>
              <w:t>Date limite de dépôt du mémoire (plateforme)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312B930" w14:textId="77777777" w:rsidR="000F50A6" w:rsidRDefault="000F50A6" w:rsidP="000F50A6">
            <w:pPr>
              <w:pStyle w:val="IEPLIBELLESERVICE"/>
              <w:ind w:left="0"/>
              <w:jc w:val="center"/>
              <w:rPr>
                <w:rFonts w:ascii="Open Sans" w:hAnsi="Open Sans" w:cs="Open Sans"/>
                <w:szCs w:val="20"/>
              </w:rPr>
            </w:pPr>
            <w:r>
              <w:rPr>
                <w:rFonts w:ascii="Open Sans" w:hAnsi="Open Sans" w:cs="Open Sans"/>
                <w:szCs w:val="20"/>
              </w:rPr>
              <w:t>Date limite de soutenance et de transmission des notes à la Scolarité 2</w:t>
            </w:r>
            <w:r w:rsidRPr="000F50A6">
              <w:rPr>
                <w:rFonts w:ascii="Open Sans" w:hAnsi="Open Sans" w:cs="Open Sans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Cs w:val="20"/>
              </w:rPr>
              <w:t xml:space="preserve"> cycle</w:t>
            </w:r>
          </w:p>
        </w:tc>
      </w:tr>
      <w:tr w:rsidR="000F50A6" w14:paraId="0EF9E359" w14:textId="77777777" w:rsidTr="000F50A6">
        <w:tc>
          <w:tcPr>
            <w:tcW w:w="2371" w:type="dxa"/>
          </w:tcPr>
          <w:p w14:paraId="2A9ADFE3" w14:textId="62D026EC" w:rsidR="000F50A6" w:rsidRDefault="000F50A6" w:rsidP="009722E0">
            <w:pPr>
              <w:pStyle w:val="IEPLIBELLESERVICE"/>
              <w:ind w:left="0"/>
              <w:jc w:val="center"/>
              <w:rPr>
                <w:rFonts w:ascii="Open Sans" w:hAnsi="Open Sans" w:cs="Open Sans"/>
                <w:szCs w:val="20"/>
              </w:rPr>
            </w:pPr>
            <w:r>
              <w:rPr>
                <w:rFonts w:ascii="Open Sans" w:hAnsi="Open Sans" w:cs="Open Sans"/>
                <w:szCs w:val="20"/>
              </w:rPr>
              <w:t xml:space="preserve">En </w:t>
            </w:r>
            <w:r w:rsidR="00C13509">
              <w:rPr>
                <w:rFonts w:ascii="Open Sans" w:hAnsi="Open Sans" w:cs="Open Sans"/>
                <w:szCs w:val="20"/>
              </w:rPr>
              <w:t>juillet 202</w:t>
            </w:r>
            <w:r w:rsidR="005F1EB6">
              <w:rPr>
                <w:rFonts w:ascii="Open Sans" w:hAnsi="Open Sans" w:cs="Open Sans"/>
                <w:szCs w:val="20"/>
              </w:rPr>
              <w:t>6</w:t>
            </w:r>
          </w:p>
        </w:tc>
        <w:tc>
          <w:tcPr>
            <w:tcW w:w="3492" w:type="dxa"/>
          </w:tcPr>
          <w:p w14:paraId="128BDA7C" w14:textId="689E4821" w:rsidR="000F50A6" w:rsidRDefault="00880748" w:rsidP="00E95719">
            <w:pPr>
              <w:pStyle w:val="IEPLIBELLESERVICE"/>
              <w:ind w:left="0"/>
              <w:jc w:val="center"/>
              <w:rPr>
                <w:rFonts w:ascii="Open Sans" w:hAnsi="Open Sans" w:cs="Open Sans"/>
                <w:szCs w:val="20"/>
              </w:rPr>
            </w:pPr>
            <w:r>
              <w:rPr>
                <w:rFonts w:ascii="Open Sans" w:hAnsi="Open Sans" w:cs="Open Sans"/>
                <w:szCs w:val="20"/>
              </w:rPr>
              <w:t>1</w:t>
            </w:r>
            <w:r w:rsidR="005F1EB6">
              <w:rPr>
                <w:rFonts w:ascii="Open Sans" w:hAnsi="Open Sans" w:cs="Open Sans"/>
                <w:szCs w:val="20"/>
              </w:rPr>
              <w:t>5</w:t>
            </w:r>
            <w:r>
              <w:rPr>
                <w:rFonts w:ascii="Open Sans" w:hAnsi="Open Sans" w:cs="Open Sans"/>
                <w:szCs w:val="20"/>
              </w:rPr>
              <w:t xml:space="preserve"> juin 202</w:t>
            </w:r>
            <w:r w:rsidR="005F1EB6">
              <w:rPr>
                <w:rFonts w:ascii="Open Sans" w:hAnsi="Open Sans" w:cs="Open Sans"/>
                <w:szCs w:val="20"/>
              </w:rPr>
              <w:t>6</w:t>
            </w:r>
          </w:p>
        </w:tc>
        <w:tc>
          <w:tcPr>
            <w:tcW w:w="4536" w:type="dxa"/>
          </w:tcPr>
          <w:p w14:paraId="1A497428" w14:textId="1D438808" w:rsidR="000F50A6" w:rsidRDefault="005F1EB6" w:rsidP="00E95719">
            <w:pPr>
              <w:pStyle w:val="IEPLIBELLESERVICE"/>
              <w:ind w:left="0"/>
              <w:jc w:val="center"/>
              <w:rPr>
                <w:rFonts w:ascii="Open Sans" w:hAnsi="Open Sans" w:cs="Open Sans"/>
                <w:szCs w:val="20"/>
              </w:rPr>
            </w:pPr>
            <w:r>
              <w:rPr>
                <w:rFonts w:ascii="Open Sans" w:hAnsi="Open Sans" w:cs="Open Sans"/>
                <w:szCs w:val="20"/>
              </w:rPr>
              <w:t>6 juillet 2026</w:t>
            </w:r>
          </w:p>
        </w:tc>
      </w:tr>
      <w:tr w:rsidR="000F50A6" w14:paraId="6C7C9429" w14:textId="77777777" w:rsidTr="000F50A6">
        <w:tc>
          <w:tcPr>
            <w:tcW w:w="2371" w:type="dxa"/>
          </w:tcPr>
          <w:p w14:paraId="23938561" w14:textId="44C76AF7" w:rsidR="000F50A6" w:rsidRDefault="000F50A6" w:rsidP="009722E0">
            <w:pPr>
              <w:pStyle w:val="IEPLIBELLESERVICE"/>
              <w:ind w:left="0"/>
              <w:jc w:val="center"/>
              <w:rPr>
                <w:rFonts w:ascii="Open Sans" w:hAnsi="Open Sans" w:cs="Open Sans"/>
                <w:szCs w:val="20"/>
              </w:rPr>
            </w:pPr>
            <w:r>
              <w:rPr>
                <w:rFonts w:ascii="Open Sans" w:hAnsi="Open Sans" w:cs="Open Sans"/>
                <w:szCs w:val="20"/>
              </w:rPr>
              <w:t>En décembre 20</w:t>
            </w:r>
            <w:r w:rsidR="00C13509">
              <w:rPr>
                <w:rFonts w:ascii="Open Sans" w:hAnsi="Open Sans" w:cs="Open Sans"/>
                <w:szCs w:val="20"/>
              </w:rPr>
              <w:t>2</w:t>
            </w:r>
            <w:r w:rsidR="005F1EB6">
              <w:rPr>
                <w:rFonts w:ascii="Open Sans" w:hAnsi="Open Sans" w:cs="Open Sans"/>
                <w:szCs w:val="20"/>
              </w:rPr>
              <w:t>6</w:t>
            </w:r>
          </w:p>
        </w:tc>
        <w:tc>
          <w:tcPr>
            <w:tcW w:w="3492" w:type="dxa"/>
          </w:tcPr>
          <w:p w14:paraId="6D70AEFB" w14:textId="50332FA6" w:rsidR="000F50A6" w:rsidRDefault="000F50A6" w:rsidP="00E95719">
            <w:pPr>
              <w:pStyle w:val="IEPLIBELLESERVICE"/>
              <w:ind w:left="0"/>
              <w:jc w:val="center"/>
              <w:rPr>
                <w:rFonts w:ascii="Open Sans" w:hAnsi="Open Sans" w:cs="Open Sans"/>
                <w:szCs w:val="20"/>
              </w:rPr>
            </w:pPr>
            <w:r>
              <w:rPr>
                <w:rFonts w:ascii="Open Sans" w:hAnsi="Open Sans" w:cs="Open Sans"/>
                <w:szCs w:val="20"/>
              </w:rPr>
              <w:t>3</w:t>
            </w:r>
            <w:r w:rsidR="00880748">
              <w:rPr>
                <w:rFonts w:ascii="Open Sans" w:hAnsi="Open Sans" w:cs="Open Sans"/>
                <w:szCs w:val="20"/>
              </w:rPr>
              <w:t>1 août 202</w:t>
            </w:r>
            <w:r w:rsidR="005F1EB6">
              <w:rPr>
                <w:rFonts w:ascii="Open Sans" w:hAnsi="Open Sans" w:cs="Open Sans"/>
                <w:szCs w:val="20"/>
              </w:rPr>
              <w:t>6</w:t>
            </w:r>
          </w:p>
        </w:tc>
        <w:tc>
          <w:tcPr>
            <w:tcW w:w="4536" w:type="dxa"/>
          </w:tcPr>
          <w:p w14:paraId="16F5BDBC" w14:textId="4CDC55B9" w:rsidR="000F50A6" w:rsidRDefault="00880748" w:rsidP="00E95719">
            <w:pPr>
              <w:pStyle w:val="IEPLIBELLESERVICE"/>
              <w:ind w:left="0"/>
              <w:jc w:val="center"/>
              <w:rPr>
                <w:rFonts w:ascii="Open Sans" w:hAnsi="Open Sans" w:cs="Open Sans"/>
                <w:szCs w:val="20"/>
              </w:rPr>
            </w:pPr>
            <w:r>
              <w:rPr>
                <w:rFonts w:ascii="Open Sans" w:hAnsi="Open Sans" w:cs="Open Sans"/>
                <w:szCs w:val="20"/>
              </w:rPr>
              <w:t>31 octobre 202</w:t>
            </w:r>
            <w:r w:rsidR="005F1EB6">
              <w:rPr>
                <w:rFonts w:ascii="Open Sans" w:hAnsi="Open Sans" w:cs="Open Sans"/>
                <w:szCs w:val="20"/>
              </w:rPr>
              <w:t>6</w:t>
            </w:r>
          </w:p>
        </w:tc>
      </w:tr>
    </w:tbl>
    <w:p w14:paraId="024CD1F3" w14:textId="77777777" w:rsidR="00B63C85" w:rsidRDefault="00B63C85" w:rsidP="00B63C85">
      <w:pPr>
        <w:pStyle w:val="IEPLIBELLESERVICE"/>
        <w:ind w:left="162"/>
        <w:rPr>
          <w:rFonts w:ascii="Open Sans" w:hAnsi="Open Sans" w:cs="Open Sans"/>
          <w:szCs w:val="20"/>
        </w:rPr>
      </w:pPr>
    </w:p>
    <w:p w14:paraId="581EFDDD" w14:textId="77777777" w:rsidR="00B63C85" w:rsidRDefault="00D27B96" w:rsidP="00642F73">
      <w:pPr>
        <w:pStyle w:val="IEPLIBELLESERVICE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31" w:color="auto"/>
        </w:pBdr>
        <w:ind w:left="-198"/>
        <w:jc w:val="both"/>
        <w:rPr>
          <w:rFonts w:ascii="Open Sans" w:hAnsi="Open Sans" w:cs="Open Sans"/>
          <w:szCs w:val="20"/>
        </w:rPr>
      </w:pPr>
      <w:r>
        <w:rPr>
          <w:rFonts w:ascii="Open Sans" w:hAnsi="Open Sans" w:cs="Open Sans"/>
          <w:szCs w:val="20"/>
        </w:rPr>
        <w:t xml:space="preserve">IMPORTANT : </w:t>
      </w:r>
      <w:r>
        <w:rPr>
          <w:rFonts w:ascii="Open Sans" w:hAnsi="Open Sans" w:cs="Open Sans"/>
          <w:szCs w:val="20"/>
        </w:rPr>
        <w:br/>
        <w:t xml:space="preserve">Le présent document comporte </w:t>
      </w:r>
      <w:r w:rsidRPr="00D27B96">
        <w:rPr>
          <w:rFonts w:ascii="Open Sans" w:hAnsi="Open Sans" w:cs="Open Sans"/>
          <w:b/>
          <w:szCs w:val="20"/>
        </w:rPr>
        <w:t>deux parties</w:t>
      </w:r>
      <w:r>
        <w:rPr>
          <w:rFonts w:ascii="Open Sans" w:hAnsi="Open Sans" w:cs="Open Sans"/>
          <w:szCs w:val="20"/>
        </w:rPr>
        <w:t xml:space="preserve"> : </w:t>
      </w:r>
    </w:p>
    <w:p w14:paraId="37FDF608" w14:textId="77777777" w:rsidR="00D27B96" w:rsidRDefault="00D27B96" w:rsidP="00642F73">
      <w:pPr>
        <w:pStyle w:val="IEPLIBELLESERVICE"/>
        <w:numPr>
          <w:ilvl w:val="0"/>
          <w:numId w:val="1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31" w:color="auto"/>
        </w:pBdr>
        <w:jc w:val="both"/>
        <w:rPr>
          <w:rFonts w:ascii="Open Sans" w:hAnsi="Open Sans" w:cs="Open Sans"/>
          <w:szCs w:val="20"/>
        </w:rPr>
      </w:pPr>
      <w:r>
        <w:rPr>
          <w:rFonts w:ascii="Open Sans" w:hAnsi="Open Sans" w:cs="Open Sans"/>
          <w:szCs w:val="20"/>
        </w:rPr>
        <w:t>la première, relative à l’évaluation du mémoire, doit être systématiquement renseignée par la/les personnes dirigeant le mémoire</w:t>
      </w:r>
    </w:p>
    <w:p w14:paraId="24D46D38" w14:textId="77777777" w:rsidR="00D27B96" w:rsidRDefault="00D27B96" w:rsidP="00642F73">
      <w:pPr>
        <w:pStyle w:val="IEPLIBELLESERVICE"/>
        <w:numPr>
          <w:ilvl w:val="0"/>
          <w:numId w:val="1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31" w:color="auto"/>
        </w:pBdr>
        <w:jc w:val="both"/>
        <w:rPr>
          <w:rFonts w:ascii="Open Sans" w:hAnsi="Open Sans" w:cs="Open Sans"/>
          <w:szCs w:val="20"/>
        </w:rPr>
      </w:pPr>
      <w:r>
        <w:rPr>
          <w:rFonts w:ascii="Open Sans" w:hAnsi="Open Sans" w:cs="Open Sans"/>
          <w:szCs w:val="20"/>
        </w:rPr>
        <w:t>la seconde ne doit être renseignée que lorsque la soutenance du mémoire a été autorisée ou est obligatoire en application du Règlement des études (</w:t>
      </w:r>
      <w:proofErr w:type="spellStart"/>
      <w:r>
        <w:rPr>
          <w:rFonts w:ascii="Open Sans" w:hAnsi="Open Sans" w:cs="Open Sans"/>
          <w:szCs w:val="20"/>
        </w:rPr>
        <w:t>étudiant.e.s</w:t>
      </w:r>
      <w:proofErr w:type="spellEnd"/>
      <w:r>
        <w:rPr>
          <w:rFonts w:ascii="Open Sans" w:hAnsi="Open Sans" w:cs="Open Sans"/>
          <w:szCs w:val="20"/>
        </w:rPr>
        <w:t xml:space="preserve"> de l’Option recherche)</w:t>
      </w:r>
    </w:p>
    <w:p w14:paraId="046ECECB" w14:textId="77777777" w:rsidR="00D27B96" w:rsidRDefault="00D27B96" w:rsidP="00D27B96">
      <w:pPr>
        <w:pStyle w:val="IEPLIBELLESERVICE"/>
        <w:ind w:left="-198"/>
        <w:jc w:val="both"/>
        <w:rPr>
          <w:rFonts w:ascii="Open Sans" w:hAnsi="Open Sans" w:cs="Open Sans"/>
          <w:szCs w:val="20"/>
        </w:rPr>
      </w:pPr>
    </w:p>
    <w:p w14:paraId="2A00063B" w14:textId="77777777" w:rsidR="00D27B96" w:rsidRDefault="00D27B96" w:rsidP="00D27B96">
      <w:pPr>
        <w:pStyle w:val="IEPLIBELLESERVICE"/>
        <w:ind w:left="-198"/>
        <w:jc w:val="both"/>
        <w:rPr>
          <w:rFonts w:ascii="Open Sans" w:hAnsi="Open Sans" w:cs="Open Sans"/>
          <w:szCs w:val="20"/>
        </w:rPr>
      </w:pPr>
    </w:p>
    <w:p w14:paraId="5DFBE005" w14:textId="77777777" w:rsidR="00D27B96" w:rsidRDefault="00D27B96" w:rsidP="00E95719">
      <w:pPr>
        <w:pStyle w:val="IEPLIBELLESERVICE"/>
        <w:ind w:left="-198"/>
        <w:jc w:val="center"/>
        <w:rPr>
          <w:rFonts w:ascii="Open Sans" w:hAnsi="Open Sans" w:cs="Open Sans"/>
          <w:szCs w:val="20"/>
        </w:rPr>
      </w:pPr>
    </w:p>
    <w:p w14:paraId="22CE10CF" w14:textId="77777777" w:rsidR="00B63C85" w:rsidRP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 w:rsidRPr="00B63C85">
        <w:rPr>
          <w:rFonts w:ascii="Open Sans" w:hAnsi="Open Sans" w:cs="Open Sans"/>
          <w:b/>
          <w:szCs w:val="20"/>
        </w:rPr>
        <w:t>NOM DE L’ETUDIANT.E :</w:t>
      </w:r>
      <w:r>
        <w:rPr>
          <w:rFonts w:ascii="Open Sans" w:hAnsi="Open Sans" w:cs="Open Sans"/>
          <w:b/>
          <w:szCs w:val="20"/>
        </w:rPr>
        <w:t xml:space="preserve"> _________________________________________________________________________________________</w:t>
      </w:r>
    </w:p>
    <w:p w14:paraId="5667ABBE" w14:textId="77777777" w:rsidR="00B63C85" w:rsidRP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 w:rsidRPr="00B63C85">
        <w:rPr>
          <w:rFonts w:ascii="Open Sans" w:hAnsi="Open Sans" w:cs="Open Sans"/>
          <w:b/>
          <w:szCs w:val="20"/>
        </w:rPr>
        <w:t xml:space="preserve">PRENOM : </w:t>
      </w:r>
      <w:r>
        <w:rPr>
          <w:rFonts w:ascii="Open Sans" w:hAnsi="Open Sans" w:cs="Open Sans"/>
          <w:b/>
          <w:szCs w:val="20"/>
        </w:rPr>
        <w:t>_________________________________________________________________________________________________________</w:t>
      </w:r>
    </w:p>
    <w:p w14:paraId="623469FE" w14:textId="77777777" w:rsidR="00B63C85" w:rsidRP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 w:rsidRPr="00B63C85">
        <w:rPr>
          <w:rFonts w:ascii="Open Sans" w:hAnsi="Open Sans" w:cs="Open Sans"/>
          <w:b/>
          <w:szCs w:val="20"/>
        </w:rPr>
        <w:t xml:space="preserve">PARCOURS DE SPECIALITE </w:t>
      </w:r>
      <w:r w:rsidR="004F655F">
        <w:rPr>
          <w:rFonts w:ascii="Open Sans" w:hAnsi="Open Sans" w:cs="Open Sans"/>
          <w:b/>
          <w:szCs w:val="20"/>
        </w:rPr>
        <w:t xml:space="preserve">/ DNM </w:t>
      </w:r>
      <w:r w:rsidRPr="00B63C85">
        <w:rPr>
          <w:rFonts w:ascii="Open Sans" w:hAnsi="Open Sans" w:cs="Open Sans"/>
          <w:b/>
          <w:szCs w:val="20"/>
        </w:rPr>
        <w:t xml:space="preserve">: </w:t>
      </w:r>
      <w:r>
        <w:rPr>
          <w:rFonts w:ascii="Open Sans" w:hAnsi="Open Sans" w:cs="Open Sans"/>
          <w:b/>
          <w:szCs w:val="20"/>
        </w:rPr>
        <w:t>__________________________</w:t>
      </w:r>
    </w:p>
    <w:p w14:paraId="0FD32A8A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</w:p>
    <w:p w14:paraId="3313ADE0" w14:textId="77777777" w:rsidR="00B63C85" w:rsidRP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 w:rsidRPr="00B63C85">
        <w:rPr>
          <w:rFonts w:ascii="Open Sans" w:hAnsi="Open Sans" w:cs="Open Sans"/>
          <w:b/>
          <w:szCs w:val="20"/>
        </w:rPr>
        <w:t xml:space="preserve">Le cas échant : </w:t>
      </w:r>
    </w:p>
    <w:p w14:paraId="150237A1" w14:textId="77777777" w:rsidR="00B63C85" w:rsidRP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 w:rsidRPr="00B63C85">
        <w:rPr>
          <w:rFonts w:ascii="Arial" w:hAnsi="Arial" w:cs="Arial"/>
          <w:b/>
          <w:sz w:val="32"/>
          <w:szCs w:val="20"/>
        </w:rPr>
        <w:t xml:space="preserve">□ </w:t>
      </w:r>
      <w:r w:rsidRPr="00B63C85">
        <w:rPr>
          <w:rFonts w:ascii="Open Sans" w:hAnsi="Open Sans" w:cs="Open Sans"/>
          <w:b/>
          <w:szCs w:val="20"/>
        </w:rPr>
        <w:t>OPTION RECHERCHE</w:t>
      </w:r>
    </w:p>
    <w:p w14:paraId="111CD962" w14:textId="77777777" w:rsidR="00B63C85" w:rsidRP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 w:rsidRPr="00B63C85">
        <w:rPr>
          <w:rFonts w:ascii="Arial" w:hAnsi="Arial" w:cs="Arial"/>
          <w:b/>
          <w:sz w:val="32"/>
          <w:szCs w:val="20"/>
        </w:rPr>
        <w:t xml:space="preserve">□ </w:t>
      </w:r>
      <w:r w:rsidRPr="00B63C85">
        <w:rPr>
          <w:rFonts w:ascii="Open Sans" w:hAnsi="Open Sans" w:cs="Open Sans"/>
          <w:b/>
          <w:szCs w:val="20"/>
        </w:rPr>
        <w:t>DOUBLE DIPLOMATION EXTERNE</w:t>
      </w:r>
    </w:p>
    <w:p w14:paraId="1ACC396E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 w:rsidRPr="00B63C85">
        <w:rPr>
          <w:rFonts w:ascii="Arial" w:hAnsi="Arial" w:cs="Arial"/>
          <w:b/>
          <w:sz w:val="32"/>
          <w:szCs w:val="20"/>
        </w:rPr>
        <w:t xml:space="preserve">□ </w:t>
      </w:r>
      <w:r w:rsidRPr="00B63C85">
        <w:rPr>
          <w:rFonts w:ascii="Open Sans" w:hAnsi="Open Sans" w:cs="Open Sans"/>
          <w:b/>
          <w:szCs w:val="20"/>
        </w:rPr>
        <w:t>DNM VOIE PRO (DOUBLE DIPLOMATION INTERNE)</w:t>
      </w:r>
    </w:p>
    <w:p w14:paraId="27C3E69D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</w:p>
    <w:p w14:paraId="2172CA9C" w14:textId="77777777" w:rsidR="00B63C85" w:rsidRDefault="00B63C85" w:rsidP="00B63C85">
      <w:pPr>
        <w:pStyle w:val="IEPLIBELLESERVICE"/>
        <w:ind w:left="-198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TITRE DU MEMOIRE :</w:t>
      </w:r>
      <w:r w:rsidR="00D27B96">
        <w:rPr>
          <w:rFonts w:ascii="Open Sans" w:hAnsi="Open Sans" w:cs="Open Sans"/>
          <w:b/>
          <w:szCs w:val="20"/>
        </w:rPr>
        <w:t xml:space="preserve"> ____________________________________________________________________________________________</w:t>
      </w:r>
    </w:p>
    <w:p w14:paraId="4BD397A4" w14:textId="77777777" w:rsidR="00B63C85" w:rsidRDefault="00B63C85" w:rsidP="00B63C85">
      <w:pPr>
        <w:pStyle w:val="IEPLIBELLESERVICE"/>
        <w:ind w:left="-198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6D47AC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</w:p>
    <w:p w14:paraId="6E6343D5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</w:p>
    <w:p w14:paraId="712E44FA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DIRECTEUR.TRICE DU MEMOIRE</w:t>
      </w:r>
      <w:r w:rsidR="00D27B96">
        <w:rPr>
          <w:rFonts w:ascii="Open Sans" w:hAnsi="Open Sans" w:cs="Open Sans"/>
          <w:b/>
          <w:szCs w:val="20"/>
        </w:rPr>
        <w:t> :</w:t>
      </w:r>
    </w:p>
    <w:p w14:paraId="17191BBD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NOM :</w:t>
      </w:r>
      <w:r w:rsidR="00D27B96">
        <w:rPr>
          <w:rFonts w:ascii="Open Sans" w:hAnsi="Open Sans" w:cs="Open Sans"/>
          <w:b/>
          <w:szCs w:val="20"/>
        </w:rPr>
        <w:t xml:space="preserve"> _____________________________________________________________________________________________________________</w:t>
      </w:r>
    </w:p>
    <w:p w14:paraId="3949F14F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PRENOM :</w:t>
      </w:r>
      <w:r w:rsidR="00D27B96">
        <w:rPr>
          <w:rFonts w:ascii="Open Sans" w:hAnsi="Open Sans" w:cs="Open Sans"/>
          <w:b/>
          <w:szCs w:val="20"/>
        </w:rPr>
        <w:t xml:space="preserve"> _________________________________________________________________________________________________________</w:t>
      </w:r>
    </w:p>
    <w:p w14:paraId="64BB40C2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QUALITE :</w:t>
      </w:r>
      <w:r w:rsidR="00D27B96">
        <w:rPr>
          <w:rFonts w:ascii="Open Sans" w:hAnsi="Open Sans" w:cs="Open Sans"/>
          <w:b/>
          <w:szCs w:val="20"/>
        </w:rPr>
        <w:t xml:space="preserve"> _________________________________________________________________________________________________________</w:t>
      </w:r>
    </w:p>
    <w:p w14:paraId="7EB0433D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</w:p>
    <w:p w14:paraId="4B108986" w14:textId="77777777" w:rsidR="00B63C85" w:rsidRDefault="00B364C1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CO-DIRECTEUR.</w:t>
      </w:r>
      <w:r w:rsidR="00B63C85">
        <w:rPr>
          <w:rFonts w:ascii="Open Sans" w:hAnsi="Open Sans" w:cs="Open Sans"/>
          <w:b/>
          <w:szCs w:val="20"/>
        </w:rPr>
        <w:t xml:space="preserve">TRICE DU MEMOIRE </w:t>
      </w:r>
      <w:r w:rsidR="00D27B96">
        <w:rPr>
          <w:rFonts w:ascii="Open Sans" w:hAnsi="Open Sans" w:cs="Open Sans"/>
          <w:b/>
          <w:szCs w:val="20"/>
        </w:rPr>
        <w:t>(</w:t>
      </w:r>
      <w:r>
        <w:rPr>
          <w:rFonts w:ascii="Open Sans" w:hAnsi="Open Sans" w:cs="Open Sans"/>
          <w:b/>
          <w:szCs w:val="20"/>
        </w:rPr>
        <w:t>le cas échéant</w:t>
      </w:r>
      <w:r w:rsidR="00B63C85">
        <w:rPr>
          <w:rFonts w:ascii="Open Sans" w:hAnsi="Open Sans" w:cs="Open Sans"/>
          <w:b/>
          <w:szCs w:val="20"/>
        </w:rPr>
        <w:t>) :</w:t>
      </w:r>
    </w:p>
    <w:p w14:paraId="5478B803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NOM :</w:t>
      </w:r>
      <w:r w:rsidR="00D27B96">
        <w:rPr>
          <w:rFonts w:ascii="Open Sans" w:hAnsi="Open Sans" w:cs="Open Sans"/>
          <w:b/>
          <w:szCs w:val="20"/>
        </w:rPr>
        <w:t xml:space="preserve"> _____________________________________________________________________________________________________________</w:t>
      </w:r>
    </w:p>
    <w:p w14:paraId="36383F3B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PRENOM :</w:t>
      </w:r>
      <w:r w:rsidR="00D27B96">
        <w:rPr>
          <w:rFonts w:ascii="Open Sans" w:hAnsi="Open Sans" w:cs="Open Sans"/>
          <w:b/>
          <w:szCs w:val="20"/>
        </w:rPr>
        <w:t xml:space="preserve"> _________________________________________________________________________________________________________</w:t>
      </w:r>
    </w:p>
    <w:p w14:paraId="26DE82BE" w14:textId="77777777" w:rsid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QUALITE :</w:t>
      </w:r>
      <w:r w:rsidR="00D27B96">
        <w:rPr>
          <w:rFonts w:ascii="Open Sans" w:hAnsi="Open Sans" w:cs="Open Sans"/>
          <w:b/>
          <w:szCs w:val="20"/>
        </w:rPr>
        <w:t xml:space="preserve"> _________________________________________________________________________________________________________</w:t>
      </w:r>
    </w:p>
    <w:p w14:paraId="414A715D" w14:textId="77777777" w:rsidR="00B63C85" w:rsidRDefault="00B63C85" w:rsidP="00D27B96">
      <w:pPr>
        <w:pStyle w:val="IEPLIBELLESERVICE"/>
        <w:ind w:left="0"/>
        <w:jc w:val="both"/>
        <w:rPr>
          <w:rFonts w:ascii="Open Sans" w:hAnsi="Open Sans" w:cs="Open Sans"/>
          <w:b/>
          <w:szCs w:val="20"/>
        </w:rPr>
      </w:pPr>
    </w:p>
    <w:p w14:paraId="5FEBDB6B" w14:textId="77777777" w:rsidR="00B63C85" w:rsidRPr="00B63C85" w:rsidRDefault="00B63C85" w:rsidP="00B63C85">
      <w:pPr>
        <w:pStyle w:val="IEPLIBELLESERVICE"/>
        <w:ind w:left="-198"/>
        <w:jc w:val="both"/>
        <w:rPr>
          <w:rFonts w:ascii="Open Sans" w:hAnsi="Open Sans" w:cs="Open Sans"/>
          <w:b/>
          <w:szCs w:val="20"/>
        </w:rPr>
      </w:pPr>
    </w:p>
    <w:p w14:paraId="764D8184" w14:textId="77777777" w:rsidR="00D27B96" w:rsidRDefault="00D27B96" w:rsidP="00E95719">
      <w:pPr>
        <w:pStyle w:val="IEPLIBELLESERVICE"/>
        <w:ind w:left="-198"/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166EA981" w14:textId="77777777" w:rsidR="00411FE2" w:rsidRPr="00D27B96" w:rsidRDefault="00D27B96" w:rsidP="00E95719">
      <w:pPr>
        <w:pStyle w:val="IEPLIBELLESERVICE"/>
        <w:ind w:left="-198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lastRenderedPageBreak/>
        <w:t xml:space="preserve">1/ </w:t>
      </w:r>
      <w:r w:rsidRPr="00D27B96">
        <w:rPr>
          <w:rFonts w:ascii="Open Sans" w:hAnsi="Open Sans" w:cs="Open Sans"/>
          <w:b/>
        </w:rPr>
        <w:t xml:space="preserve">EVALUATION DU MEMOIRE : </w:t>
      </w:r>
    </w:p>
    <w:p w14:paraId="2E6979C7" w14:textId="77777777" w:rsidR="00D27B96" w:rsidRDefault="00D27B96" w:rsidP="00E95719">
      <w:pPr>
        <w:pStyle w:val="IEPLIBELLESERVICE"/>
        <w:ind w:left="-198"/>
        <w:rPr>
          <w:rFonts w:ascii="Open Sans" w:hAnsi="Open Sans" w:cs="Open Sans"/>
        </w:rPr>
      </w:pPr>
    </w:p>
    <w:p w14:paraId="71D957F5" w14:textId="77777777" w:rsidR="00B63C85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NOTE :             /20</w:t>
      </w:r>
    </w:p>
    <w:p w14:paraId="3A103AFB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APPRECIATION : </w:t>
      </w:r>
    </w:p>
    <w:p w14:paraId="1BB37518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4E9FDF40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664489AB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6E6242C7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4AA8CE71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4904B285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5441809E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6FF0013E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656C8B2D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0242DAB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56F8B74F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E9D48C3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2FD2C5F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59BEF96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A431461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A717A46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0E6C8947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74DB24F5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625C5BD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421FAB84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5403C836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3024909E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05CCBE71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AB29BA4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5109AAF5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7AF064AC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73531B5C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564D8272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76922A26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6067F2BB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0ED7E4C0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0B6F540C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48F80FF9" w14:textId="77777777" w:rsidR="00642F73" w:rsidRDefault="00642F73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6F89A576" w14:textId="77777777" w:rsidR="00D27B96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</w:p>
    <w:p w14:paraId="0E9D9030" w14:textId="77777777" w:rsidR="002C32BD" w:rsidRDefault="002C32BD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</w:p>
    <w:p w14:paraId="4DB13FB4" w14:textId="77777777" w:rsidR="00D27B96" w:rsidRDefault="00642F73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 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Signature de(s) </w:t>
      </w:r>
      <w:proofErr w:type="spellStart"/>
      <w:r>
        <w:rPr>
          <w:rFonts w:ascii="Calibri" w:hAnsi="Calibri" w:cs="Calibri"/>
        </w:rPr>
        <w:t>évaluateur.trice</w:t>
      </w:r>
      <w:proofErr w:type="spellEnd"/>
      <w:r>
        <w:rPr>
          <w:rFonts w:ascii="Calibri" w:hAnsi="Calibri" w:cs="Calibri"/>
        </w:rPr>
        <w:t>(s) :</w:t>
      </w:r>
    </w:p>
    <w:p w14:paraId="23E5B40F" w14:textId="77777777" w:rsidR="00642F73" w:rsidRDefault="00642F73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</w:p>
    <w:p w14:paraId="3E396ADB" w14:textId="77777777" w:rsidR="00642F73" w:rsidRDefault="00642F73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</w:p>
    <w:p w14:paraId="3BC5315F" w14:textId="77777777" w:rsidR="00642F73" w:rsidRDefault="00642F73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</w:p>
    <w:p w14:paraId="1703CCE0" w14:textId="77777777" w:rsidR="00D27B96" w:rsidRPr="004C2750" w:rsidRDefault="00D27B96" w:rsidP="000965D7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</w:p>
    <w:p w14:paraId="07D76C2B" w14:textId="77777777" w:rsidR="00642F73" w:rsidRDefault="00642F73" w:rsidP="000965D7">
      <w:pPr>
        <w:pStyle w:val="CapCorpsLettre"/>
        <w:spacing w:before="0" w:after="0"/>
        <w:ind w:left="0" w:right="565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6E5D6956" w14:textId="77777777" w:rsidR="00642F73" w:rsidRDefault="00642F73" w:rsidP="000965D7">
      <w:pPr>
        <w:pStyle w:val="CapCorpsLettre"/>
        <w:spacing w:before="0" w:after="0"/>
        <w:ind w:left="0" w:right="565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2/ SOUTENANCE DU MEMOIRE</w:t>
      </w:r>
    </w:p>
    <w:p w14:paraId="109EFF88" w14:textId="77777777" w:rsidR="000965D7" w:rsidRPr="007511A8" w:rsidRDefault="000965D7" w:rsidP="000965D7">
      <w:pPr>
        <w:pStyle w:val="CapCorpsLettre"/>
        <w:spacing w:before="0" w:after="0"/>
        <w:ind w:left="0" w:right="565" w:firstLine="0"/>
        <w:rPr>
          <w:rFonts w:ascii="Calibri" w:hAnsi="Calibri" w:cs="Calibri"/>
          <w:i/>
          <w:sz w:val="20"/>
        </w:rPr>
      </w:pPr>
    </w:p>
    <w:p w14:paraId="2D5E2DB3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MEMBRE(S) DU JURY DE SOUTENANCE (hors </w:t>
      </w:r>
      <w:proofErr w:type="spellStart"/>
      <w:r>
        <w:rPr>
          <w:rFonts w:ascii="Calibri" w:hAnsi="Calibri" w:cs="Calibri"/>
          <w:b/>
        </w:rPr>
        <w:t>directeur.trice</w:t>
      </w:r>
      <w:proofErr w:type="spellEnd"/>
      <w:r>
        <w:rPr>
          <w:rFonts w:ascii="Calibri" w:hAnsi="Calibri" w:cs="Calibri"/>
          <w:b/>
        </w:rPr>
        <w:t xml:space="preserve"> / co-directeur/</w:t>
      </w:r>
      <w:proofErr w:type="spellStart"/>
      <w:r>
        <w:rPr>
          <w:rFonts w:ascii="Calibri" w:hAnsi="Calibri" w:cs="Calibri"/>
          <w:b/>
        </w:rPr>
        <w:t>trice</w:t>
      </w:r>
      <w:proofErr w:type="spellEnd"/>
      <w:r>
        <w:rPr>
          <w:rFonts w:ascii="Calibri" w:hAnsi="Calibri" w:cs="Calibri"/>
          <w:b/>
        </w:rPr>
        <w:t>) :</w:t>
      </w:r>
    </w:p>
    <w:p w14:paraId="110BF4DC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NOM :</w:t>
      </w:r>
    </w:p>
    <w:p w14:paraId="12BD64AE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PRENOM : </w:t>
      </w:r>
    </w:p>
    <w:p w14:paraId="06CC2900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QUALITE : </w:t>
      </w:r>
    </w:p>
    <w:p w14:paraId="614DAAE8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7BA2722D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NOM : </w:t>
      </w:r>
    </w:p>
    <w:p w14:paraId="220317C5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PRENOM : </w:t>
      </w:r>
    </w:p>
    <w:p w14:paraId="6BB397F0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QUALITE : </w:t>
      </w:r>
    </w:p>
    <w:p w14:paraId="63D8B4F1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0BA26AFA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70EEC219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2992BA7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NOTE :             /20</w:t>
      </w:r>
    </w:p>
    <w:p w14:paraId="192C4ECE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APPRECIATION : </w:t>
      </w:r>
    </w:p>
    <w:p w14:paraId="53D803F6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211CC704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680BA557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21D2DFFC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31E7972C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C9F378C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2322B10E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04EF2C99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668E9A22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07BBFF2B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5238CEEA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6866CCFC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4AD2C18E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2582E8B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5BFE48AF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453758A3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775030BD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5A6AC675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4D4C63D3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069E7005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073C258B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2979020A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22500A7C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73AEEA25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18598900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3DE98CB5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  <w:b/>
        </w:rPr>
      </w:pPr>
    </w:p>
    <w:p w14:paraId="43C7CF13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 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Signature des membres du jury :</w:t>
      </w:r>
    </w:p>
    <w:p w14:paraId="635FE524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</w:p>
    <w:p w14:paraId="70E67CBA" w14:textId="77777777" w:rsid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</w:p>
    <w:p w14:paraId="554BE5ED" w14:textId="77777777" w:rsidR="00642F73" w:rsidRPr="00642F73" w:rsidRDefault="00642F73" w:rsidP="00642F73">
      <w:pPr>
        <w:pStyle w:val="CapCorpsLet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right="-2" w:firstLine="0"/>
        <w:rPr>
          <w:rFonts w:ascii="Calibri" w:hAnsi="Calibri" w:cs="Calibri"/>
        </w:rPr>
      </w:pPr>
    </w:p>
    <w:sectPr w:rsidR="00642F73" w:rsidRPr="00642F73" w:rsidSect="00642F73">
      <w:headerReference w:type="default" r:id="rId7"/>
      <w:footerReference w:type="default" r:id="rId8"/>
      <w:headerReference w:type="first" r:id="rId9"/>
      <w:pgSz w:w="11906" w:h="16838"/>
      <w:pgMar w:top="1417" w:right="1417" w:bottom="1417" w:left="993" w:header="708" w:footer="5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D4624" w14:textId="77777777" w:rsidR="000241AC" w:rsidRDefault="000241AC" w:rsidP="00155370">
      <w:r>
        <w:separator/>
      </w:r>
    </w:p>
  </w:endnote>
  <w:endnote w:type="continuationSeparator" w:id="0">
    <w:p w14:paraId="26FE0ED1" w14:textId="77777777" w:rsidR="000241AC" w:rsidRDefault="000241AC" w:rsidP="0015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539CB184-3C7B-4F6C-9A51-80B50A668B1F}"/>
    <w:embedBold r:id="rId2" w:fontKey="{151639A8-C430-4032-A4C2-ACDCB3BF0546}"/>
    <w:embedBoldItalic r:id="rId3" w:fontKey="{7BDE1774-8890-47D2-A5FA-DB4B3E00CD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A8BD68D-0812-4B40-ADA4-43E43083CE74}"/>
    <w:embedBold r:id="rId5" w:fontKey="{D400E931-D8F2-4829-8773-995677B22E3B}"/>
    <w:embedItalic r:id="rId6" w:fontKey="{2BA8DAFE-D8AA-478C-B314-6F064E4A4B29}"/>
    <w:embedBoldItalic r:id="rId7" w:fontKey="{B3FBDB99-7EA2-47AA-966B-A4497032156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FEE1" w14:textId="77777777" w:rsidR="009F0AED" w:rsidRPr="007A7CC5" w:rsidRDefault="009F0AED" w:rsidP="00305594">
    <w:pPr>
      <w:pStyle w:val="Pieddepage"/>
      <w:tabs>
        <w:tab w:val="clear" w:pos="4536"/>
      </w:tabs>
      <w:ind w:left="5103" w:right="-569"/>
      <w:jc w:val="right"/>
      <w:rPr>
        <w:rFonts w:ascii="Open Sans" w:hAnsi="Open Sans" w:cs="Open Sans"/>
        <w:color w:val="FFFFFF" w:themeColor="background1"/>
        <w:sz w:val="18"/>
      </w:rPr>
    </w:pPr>
    <w:r w:rsidRPr="007A7CC5">
      <w:rPr>
        <w:rFonts w:ascii="Open Sans" w:hAnsi="Open Sans" w:cs="Open Sans"/>
        <w:color w:val="FFFFFF" w:themeColor="background1"/>
        <w:sz w:val="18"/>
      </w:rPr>
      <w:t xml:space="preserve">Tél. : </w:t>
    </w:r>
    <w:r w:rsidR="00FC336C">
      <w:rPr>
        <w:rFonts w:ascii="Open Sans" w:hAnsi="Open Sans" w:cs="Open Sans"/>
        <w:color w:val="FFFFFF" w:themeColor="background1"/>
        <w:sz w:val="18"/>
      </w:rPr>
      <w:t>05 61 11 02 83</w:t>
    </w:r>
    <w:r w:rsidR="00C707E0" w:rsidRPr="007A7CC5">
      <w:rPr>
        <w:rFonts w:ascii="Open Sans" w:hAnsi="Open Sans" w:cs="Open Sans"/>
        <w:color w:val="FFFFFF" w:themeColor="background1"/>
        <w:sz w:val="18"/>
      </w:rPr>
      <w:t xml:space="preserve"> | Fax : </w:t>
    </w:r>
    <w:r w:rsidR="00E95719">
      <w:rPr>
        <w:rFonts w:ascii="Open Sans" w:hAnsi="Open Sans" w:cs="Open Sans"/>
        <w:color w:val="FFFFFF" w:themeColor="background1"/>
        <w:sz w:val="18"/>
      </w:rPr>
      <w:t>05 61 22 94 80</w:t>
    </w:r>
  </w:p>
  <w:p w14:paraId="56F5D93A" w14:textId="77777777" w:rsidR="00C707E0" w:rsidRPr="007A7CC5" w:rsidRDefault="00E95719" w:rsidP="00305594">
    <w:pPr>
      <w:pStyle w:val="Pieddepage"/>
      <w:tabs>
        <w:tab w:val="clear" w:pos="4536"/>
      </w:tabs>
      <w:ind w:left="5670" w:right="-569"/>
      <w:jc w:val="right"/>
      <w:rPr>
        <w:rFonts w:ascii="Open Sans" w:hAnsi="Open Sans" w:cs="Open Sans"/>
        <w:color w:val="FFFFFF" w:themeColor="background1"/>
        <w:sz w:val="18"/>
      </w:rPr>
    </w:pPr>
    <w:r>
      <w:rPr>
        <w:rFonts w:ascii="Open Sans" w:hAnsi="Open Sans" w:cs="Open Sans"/>
        <w:color w:val="FFFFFF" w:themeColor="background1"/>
        <w:sz w:val="18"/>
      </w:rPr>
      <w:t>scolarite5</w:t>
    </w:r>
    <w:r w:rsidR="00C707E0" w:rsidRPr="007A7CC5">
      <w:rPr>
        <w:rFonts w:ascii="Open Sans" w:hAnsi="Open Sans" w:cs="Open Sans"/>
        <w:color w:val="FFFFFF" w:themeColor="background1"/>
        <w:sz w:val="18"/>
      </w:rPr>
      <w:t>@sciencespo-toulouse.fr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38BF" w14:textId="77777777" w:rsidR="000241AC" w:rsidRDefault="000241AC" w:rsidP="00155370">
      <w:r>
        <w:separator/>
      </w:r>
    </w:p>
  </w:footnote>
  <w:footnote w:type="continuationSeparator" w:id="0">
    <w:p w14:paraId="06AD6B8D" w14:textId="77777777" w:rsidR="000241AC" w:rsidRDefault="000241AC" w:rsidP="00155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9D39" w14:textId="57D79F85" w:rsidR="00155370" w:rsidRDefault="00C40755" w:rsidP="00F34642">
    <w:pPr>
      <w:pStyle w:val="En-tte"/>
    </w:pPr>
    <w:r>
      <w:rPr>
        <w:noProof/>
      </w:rPr>
      <w:drawing>
        <wp:inline distT="0" distB="0" distL="0" distR="0" wp14:anchorId="060F9AE5" wp14:editId="1FB5F40C">
          <wp:extent cx="1905000" cy="542925"/>
          <wp:effectExtent l="0" t="0" r="0" b="9525"/>
          <wp:docPr id="2" name="Image 1" descr="logo-Bibliothèq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Bibliothèq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2F73">
      <w:rPr>
        <w:noProof/>
      </w:rPr>
      <w:drawing>
        <wp:anchor distT="0" distB="0" distL="114300" distR="114300" simplePos="0" relativeHeight="251661312" behindDoc="1" locked="0" layoutInCell="1" allowOverlap="1" wp14:anchorId="71CAFA2B" wp14:editId="12EC415B">
          <wp:simplePos x="0" y="0"/>
          <wp:positionH relativeFrom="column">
            <wp:posOffset>-4913</wp:posOffset>
          </wp:positionH>
          <wp:positionV relativeFrom="paragraph">
            <wp:posOffset>-401</wp:posOffset>
          </wp:positionV>
          <wp:extent cx="986400" cy="284400"/>
          <wp:effectExtent l="0" t="0" r="4445" b="1905"/>
          <wp:wrapNone/>
          <wp:docPr id="11" name="Image 11" descr="http://sciencespo2014.ut-capitole.fr/jsp_sciencespo/img/logo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ciencespo2014.ut-capitole.fr/jsp_sciencespo/img/logo_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4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C2DAC" w14:textId="77777777" w:rsidR="00642F73" w:rsidRDefault="00642F73" w:rsidP="00642F73">
    <w:pPr>
      <w:pStyle w:val="IEPLIBELLESERVICE"/>
      <w:ind w:left="-198"/>
      <w:jc w:val="center"/>
      <w:rPr>
        <w:rFonts w:ascii="Open Sans" w:hAnsi="Open Sans" w:cs="Open Sans"/>
        <w:b/>
        <w:sz w:val="32"/>
        <w:szCs w:val="32"/>
      </w:rPr>
    </w:pPr>
  </w:p>
  <w:tbl>
    <w:tblPr>
      <w:tblStyle w:val="Grilledutableau"/>
      <w:tblW w:w="10541" w:type="dxa"/>
      <w:tblInd w:w="-1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6"/>
      <w:gridCol w:w="7025"/>
    </w:tblGrid>
    <w:tr w:rsidR="00642F73" w14:paraId="6CA9E48F" w14:textId="77777777" w:rsidTr="00642F73">
      <w:tc>
        <w:tcPr>
          <w:tcW w:w="3516" w:type="dxa"/>
        </w:tcPr>
        <w:p w14:paraId="00F0F5F5" w14:textId="05F6F48A" w:rsidR="00642F73" w:rsidRDefault="00C40755" w:rsidP="00642F73">
          <w:pPr>
            <w:pStyle w:val="IEPLIBELLESERVICE"/>
            <w:ind w:left="0"/>
            <w:jc w:val="center"/>
            <w:rPr>
              <w:rFonts w:ascii="Open Sans" w:hAnsi="Open Sans" w:cs="Open Sans"/>
              <w:b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6E0FF2E0" wp14:editId="74E563AC">
                <wp:extent cx="1905000" cy="542925"/>
                <wp:effectExtent l="0" t="0" r="0" b="9525"/>
                <wp:docPr id="1" name="Image 1" descr="logo-Bibliothèq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Bibliothèq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5" w:type="dxa"/>
          <w:vAlign w:val="center"/>
        </w:tcPr>
        <w:p w14:paraId="37185CA5" w14:textId="77777777" w:rsidR="00642F73" w:rsidRDefault="00642F73" w:rsidP="00642F73">
          <w:pPr>
            <w:pStyle w:val="IEPLIBELLESERVICE"/>
            <w:ind w:left="-198"/>
            <w:jc w:val="right"/>
            <w:rPr>
              <w:rFonts w:ascii="Open Sans" w:hAnsi="Open Sans" w:cs="Open Sans"/>
              <w:b/>
              <w:sz w:val="32"/>
              <w:szCs w:val="32"/>
            </w:rPr>
          </w:pPr>
          <w:r>
            <w:rPr>
              <w:rFonts w:ascii="Open Sans" w:hAnsi="Open Sans" w:cs="Open Sans"/>
              <w:b/>
              <w:sz w:val="32"/>
              <w:szCs w:val="32"/>
            </w:rPr>
            <w:t>FICHE D’EVALUATION DU MEMOIRE</w:t>
          </w:r>
        </w:p>
        <w:p w14:paraId="3CA6F8F7" w14:textId="77777777" w:rsidR="00642F73" w:rsidRDefault="00642F73" w:rsidP="00642F73">
          <w:pPr>
            <w:pStyle w:val="IEPLIBELLESERVICE"/>
            <w:ind w:left="-198"/>
            <w:jc w:val="right"/>
            <w:rPr>
              <w:rFonts w:ascii="Open Sans" w:hAnsi="Open Sans" w:cs="Open Sans"/>
              <w:b/>
              <w:sz w:val="32"/>
              <w:szCs w:val="32"/>
            </w:rPr>
          </w:pPr>
          <w:r>
            <w:rPr>
              <w:rFonts w:ascii="Open Sans" w:hAnsi="Open Sans" w:cs="Open Sans"/>
              <w:b/>
              <w:sz w:val="32"/>
              <w:szCs w:val="32"/>
            </w:rPr>
            <w:t>PROCES VERBAL DE SOUTENANCE</w:t>
          </w:r>
        </w:p>
      </w:tc>
    </w:tr>
  </w:tbl>
  <w:p w14:paraId="4CB23111" w14:textId="77777777" w:rsidR="00642F73" w:rsidRDefault="00642F7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54A44"/>
    <w:multiLevelType w:val="hybridMultilevel"/>
    <w:tmpl w:val="49907E66"/>
    <w:lvl w:ilvl="0" w:tplc="8CB20648">
      <w:start w:val="2018"/>
      <w:numFmt w:val="bullet"/>
      <w:lvlText w:val="-"/>
      <w:lvlJc w:val="left"/>
      <w:pPr>
        <w:ind w:left="162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8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</w:abstractNum>
  <w:num w:numId="1" w16cid:durableId="137037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719"/>
    <w:rsid w:val="000200C6"/>
    <w:rsid w:val="000241AC"/>
    <w:rsid w:val="000965D7"/>
    <w:rsid w:val="000C10E2"/>
    <w:rsid w:val="000E6ABA"/>
    <w:rsid w:val="000F50A6"/>
    <w:rsid w:val="001503C6"/>
    <w:rsid w:val="00152B1F"/>
    <w:rsid w:val="00155370"/>
    <w:rsid w:val="002C32BD"/>
    <w:rsid w:val="00305594"/>
    <w:rsid w:val="00374D9C"/>
    <w:rsid w:val="0038540B"/>
    <w:rsid w:val="003A109E"/>
    <w:rsid w:val="003B5136"/>
    <w:rsid w:val="00411FE2"/>
    <w:rsid w:val="004612C4"/>
    <w:rsid w:val="00482379"/>
    <w:rsid w:val="00484551"/>
    <w:rsid w:val="004A54BE"/>
    <w:rsid w:val="004F655F"/>
    <w:rsid w:val="00527088"/>
    <w:rsid w:val="0054792B"/>
    <w:rsid w:val="005962F9"/>
    <w:rsid w:val="005B4F90"/>
    <w:rsid w:val="005D5ADA"/>
    <w:rsid w:val="005F1EB6"/>
    <w:rsid w:val="00642F73"/>
    <w:rsid w:val="006533FE"/>
    <w:rsid w:val="006665CE"/>
    <w:rsid w:val="006962F8"/>
    <w:rsid w:val="00696BDE"/>
    <w:rsid w:val="00725C6D"/>
    <w:rsid w:val="00767975"/>
    <w:rsid w:val="00771447"/>
    <w:rsid w:val="0079077F"/>
    <w:rsid w:val="007A7CC5"/>
    <w:rsid w:val="007B4A95"/>
    <w:rsid w:val="007E3E42"/>
    <w:rsid w:val="0080280C"/>
    <w:rsid w:val="0082562B"/>
    <w:rsid w:val="00880748"/>
    <w:rsid w:val="009722E0"/>
    <w:rsid w:val="009A51BA"/>
    <w:rsid w:val="009F0AED"/>
    <w:rsid w:val="009F2194"/>
    <w:rsid w:val="00A629E3"/>
    <w:rsid w:val="00AD555E"/>
    <w:rsid w:val="00B050DE"/>
    <w:rsid w:val="00B364C1"/>
    <w:rsid w:val="00B63C85"/>
    <w:rsid w:val="00BA033D"/>
    <w:rsid w:val="00BC54C1"/>
    <w:rsid w:val="00C13509"/>
    <w:rsid w:val="00C17FBC"/>
    <w:rsid w:val="00C20E8E"/>
    <w:rsid w:val="00C40755"/>
    <w:rsid w:val="00C707E0"/>
    <w:rsid w:val="00CC5654"/>
    <w:rsid w:val="00D27B96"/>
    <w:rsid w:val="00D81AB5"/>
    <w:rsid w:val="00E22029"/>
    <w:rsid w:val="00E46473"/>
    <w:rsid w:val="00E9159F"/>
    <w:rsid w:val="00E95719"/>
    <w:rsid w:val="00EB3159"/>
    <w:rsid w:val="00EC0419"/>
    <w:rsid w:val="00F34642"/>
    <w:rsid w:val="00F54BC1"/>
    <w:rsid w:val="00F73A22"/>
    <w:rsid w:val="00FC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E702F"/>
  <w15:docId w15:val="{099D0445-62BA-4C7E-A3C1-D7846CD8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E95719"/>
    <w:pPr>
      <w:keepNext/>
      <w:outlineLvl w:val="1"/>
    </w:pPr>
    <w:rPr>
      <w:i/>
      <w:i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537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55370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15537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5370"/>
    <w:rPr>
      <w:noProof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3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370"/>
    <w:rPr>
      <w:rFonts w:ascii="Tahoma" w:hAnsi="Tahoma" w:cs="Tahoma"/>
      <w:noProof/>
      <w:sz w:val="16"/>
      <w:szCs w:val="16"/>
    </w:rPr>
  </w:style>
  <w:style w:type="paragraph" w:customStyle="1" w:styleId="CapCorpsLettre">
    <w:name w:val="CapCorpsLettre"/>
    <w:basedOn w:val="Normal"/>
    <w:link w:val="CapCorpsLettreCar"/>
    <w:rsid w:val="00CC5654"/>
    <w:pPr>
      <w:widowControl w:val="0"/>
      <w:spacing w:before="120" w:after="120"/>
      <w:ind w:left="1588" w:right="567" w:firstLine="567"/>
    </w:pPr>
    <w:rPr>
      <w:rFonts w:ascii="Arial" w:hAnsi="Arial" w:cs="Arial"/>
      <w:szCs w:val="20"/>
    </w:rPr>
  </w:style>
  <w:style w:type="paragraph" w:customStyle="1" w:styleId="CapServAdmin">
    <w:name w:val="CapServAdmin"/>
    <w:basedOn w:val="Normal"/>
    <w:link w:val="CapServAdminCar"/>
    <w:rsid w:val="00CC5654"/>
    <w:rPr>
      <w:rFonts w:ascii="Arial" w:hAnsi="Arial" w:cs="Arial"/>
      <w:b/>
      <w:bCs/>
      <w:iCs/>
      <w:sz w:val="18"/>
      <w:szCs w:val="20"/>
    </w:rPr>
  </w:style>
  <w:style w:type="paragraph" w:customStyle="1" w:styleId="IEPCORPSTEXTE">
    <w:name w:val="IEP CORPS TEXTE"/>
    <w:basedOn w:val="CapCorpsLettre"/>
    <w:link w:val="IEPCORPSTEXTECar"/>
    <w:qFormat/>
    <w:rsid w:val="00771447"/>
    <w:pPr>
      <w:spacing w:before="240"/>
      <w:ind w:left="851" w:firstLine="425"/>
    </w:pPr>
    <w:rPr>
      <w:rFonts w:ascii="Open Sans" w:hAnsi="Open Sans" w:cs="Calibri"/>
    </w:rPr>
  </w:style>
  <w:style w:type="paragraph" w:customStyle="1" w:styleId="IEPREFERENCES">
    <w:name w:val="IEP REFERENCES"/>
    <w:basedOn w:val="Normal"/>
    <w:link w:val="IEPREFERENCESCar"/>
    <w:qFormat/>
    <w:rsid w:val="00771447"/>
    <w:pPr>
      <w:widowControl w:val="0"/>
      <w:spacing w:before="60"/>
      <w:ind w:right="567"/>
    </w:pPr>
    <w:rPr>
      <w:rFonts w:ascii="Open Sans" w:hAnsi="Open Sans" w:cs="Calibri"/>
      <w:sz w:val="20"/>
    </w:rPr>
  </w:style>
  <w:style w:type="character" w:customStyle="1" w:styleId="CapCorpsLettreCar">
    <w:name w:val="CapCorpsLettre Car"/>
    <w:link w:val="CapCorpsLettre"/>
    <w:rsid w:val="00CC5654"/>
    <w:rPr>
      <w:rFonts w:ascii="Arial" w:eastAsia="Times New Roman" w:hAnsi="Arial" w:cs="Arial"/>
      <w:szCs w:val="20"/>
      <w:lang w:eastAsia="fr-FR"/>
    </w:rPr>
  </w:style>
  <w:style w:type="character" w:customStyle="1" w:styleId="IEPCORPSTEXTECar">
    <w:name w:val="IEP CORPS TEXTE Car"/>
    <w:link w:val="IEPCORPSTEXTE"/>
    <w:rsid w:val="00771447"/>
    <w:rPr>
      <w:rFonts w:ascii="Open Sans" w:eastAsia="Times New Roman" w:hAnsi="Open Sans" w:cs="Calibri"/>
      <w:szCs w:val="20"/>
      <w:lang w:eastAsia="fr-FR"/>
    </w:rPr>
  </w:style>
  <w:style w:type="character" w:customStyle="1" w:styleId="IEPREFERENCESCar">
    <w:name w:val="IEP REFERENCES Car"/>
    <w:link w:val="IEPREFERENCES"/>
    <w:rsid w:val="00771447"/>
    <w:rPr>
      <w:rFonts w:ascii="Open Sans" w:eastAsia="Times New Roman" w:hAnsi="Open Sans" w:cs="Calibri"/>
      <w:sz w:val="20"/>
      <w:lang w:eastAsia="fr-FR"/>
    </w:rPr>
  </w:style>
  <w:style w:type="paragraph" w:customStyle="1" w:styleId="IEPDESTINATAIRE">
    <w:name w:val="IEP DESTINATAIRE"/>
    <w:basedOn w:val="CapServAdmin"/>
    <w:link w:val="IEPDESTINATAIRECar"/>
    <w:qFormat/>
    <w:rsid w:val="00771447"/>
    <w:pPr>
      <w:ind w:left="6372"/>
    </w:pPr>
    <w:rPr>
      <w:rFonts w:ascii="Open Sans" w:hAnsi="Open Sans" w:cs="Calibri"/>
      <w:b w:val="0"/>
      <w:sz w:val="22"/>
      <w:szCs w:val="22"/>
    </w:rPr>
  </w:style>
  <w:style w:type="paragraph" w:customStyle="1" w:styleId="IEPNOMPRENOM">
    <w:name w:val="IEP NOM PRENOM"/>
    <w:basedOn w:val="Normal"/>
    <w:link w:val="IEPNOMPRENOMCar"/>
    <w:qFormat/>
    <w:rsid w:val="00771447"/>
    <w:pPr>
      <w:widowControl w:val="0"/>
      <w:spacing w:before="1200" w:after="20"/>
      <w:ind w:right="567"/>
      <w:jc w:val="right"/>
    </w:pPr>
    <w:rPr>
      <w:rFonts w:ascii="Open Sans" w:hAnsi="Open Sans" w:cs="Calibri"/>
      <w:b/>
      <w:bCs/>
      <w:szCs w:val="20"/>
    </w:rPr>
  </w:style>
  <w:style w:type="character" w:customStyle="1" w:styleId="CapServAdminCar">
    <w:name w:val="CapServAdmin Car"/>
    <w:link w:val="CapServAdmin"/>
    <w:rsid w:val="00CC5654"/>
    <w:rPr>
      <w:rFonts w:ascii="Arial" w:eastAsia="Times New Roman" w:hAnsi="Arial" w:cs="Arial"/>
      <w:b/>
      <w:bCs/>
      <w:iCs/>
      <w:sz w:val="18"/>
      <w:szCs w:val="20"/>
      <w:lang w:eastAsia="fr-FR"/>
    </w:rPr>
  </w:style>
  <w:style w:type="character" w:customStyle="1" w:styleId="IEPDESTINATAIRECar">
    <w:name w:val="IEP DESTINATAIRE Car"/>
    <w:link w:val="IEPDESTINATAIRE"/>
    <w:rsid w:val="00771447"/>
    <w:rPr>
      <w:rFonts w:ascii="Open Sans" w:eastAsia="Times New Roman" w:hAnsi="Open Sans" w:cs="Calibri"/>
      <w:bCs/>
      <w:iCs/>
      <w:lang w:eastAsia="fr-FR"/>
    </w:rPr>
  </w:style>
  <w:style w:type="paragraph" w:customStyle="1" w:styleId="IEPTITRESIGNATAIRE">
    <w:name w:val="IEP TITRE SIGNATAIRE"/>
    <w:basedOn w:val="Normal"/>
    <w:link w:val="IEPTITRESIGNATAIRECar"/>
    <w:qFormat/>
    <w:rsid w:val="00CC5654"/>
    <w:pPr>
      <w:widowControl w:val="0"/>
      <w:spacing w:after="20"/>
      <w:ind w:right="567"/>
      <w:jc w:val="right"/>
    </w:pPr>
    <w:rPr>
      <w:rFonts w:ascii="Calibri" w:hAnsi="Calibri" w:cs="Calibri"/>
      <w:szCs w:val="20"/>
    </w:rPr>
  </w:style>
  <w:style w:type="character" w:customStyle="1" w:styleId="IEPNOMPRENOMCar">
    <w:name w:val="IEP NOM PRENOM Car"/>
    <w:link w:val="IEPNOMPRENOM"/>
    <w:rsid w:val="00771447"/>
    <w:rPr>
      <w:rFonts w:ascii="Open Sans" w:eastAsia="Times New Roman" w:hAnsi="Open Sans" w:cs="Calibri"/>
      <w:b/>
      <w:bCs/>
      <w:szCs w:val="20"/>
      <w:lang w:eastAsia="fr-FR"/>
    </w:rPr>
  </w:style>
  <w:style w:type="paragraph" w:customStyle="1" w:styleId="IEPLIBELLESERVICE">
    <w:name w:val="IEP LIBELLE SERVICE"/>
    <w:basedOn w:val="CapServAdmin"/>
    <w:link w:val="IEPLIBELLESERVICECar"/>
    <w:qFormat/>
    <w:rsid w:val="00CC5654"/>
    <w:pPr>
      <w:ind w:left="-284"/>
    </w:pPr>
    <w:rPr>
      <w:rFonts w:ascii="Calibri" w:hAnsi="Calibri" w:cs="Calibri"/>
      <w:b w:val="0"/>
      <w:sz w:val="20"/>
      <w:szCs w:val="22"/>
    </w:rPr>
  </w:style>
  <w:style w:type="character" w:customStyle="1" w:styleId="IEPTITRESIGNATAIRECar">
    <w:name w:val="IEP TITRE SIGNATAIRE Car"/>
    <w:link w:val="IEPTITRESIGNATAIRE"/>
    <w:rsid w:val="00CC5654"/>
    <w:rPr>
      <w:rFonts w:ascii="Calibri" w:eastAsia="Times New Roman" w:hAnsi="Calibri" w:cs="Calibri"/>
      <w:szCs w:val="20"/>
      <w:lang w:eastAsia="fr-FR"/>
    </w:rPr>
  </w:style>
  <w:style w:type="paragraph" w:customStyle="1" w:styleId="IEPOBJET">
    <w:name w:val="IEP OBJET"/>
    <w:basedOn w:val="Normal"/>
    <w:link w:val="IEPOBJETCar"/>
    <w:qFormat/>
    <w:rsid w:val="00771447"/>
    <w:pPr>
      <w:widowControl w:val="0"/>
      <w:spacing w:before="600"/>
      <w:ind w:right="567"/>
    </w:pPr>
    <w:rPr>
      <w:rFonts w:ascii="Open Sans" w:hAnsi="Open Sans" w:cs="Calibri"/>
      <w:szCs w:val="20"/>
    </w:rPr>
  </w:style>
  <w:style w:type="character" w:customStyle="1" w:styleId="IEPLIBELLESERVICECar">
    <w:name w:val="IEP LIBELLE SERVICE Car"/>
    <w:link w:val="IEPLIBELLESERVICE"/>
    <w:rsid w:val="00CC5654"/>
    <w:rPr>
      <w:rFonts w:ascii="Calibri" w:eastAsia="Times New Roman" w:hAnsi="Calibri" w:cs="Calibri"/>
      <w:bCs/>
      <w:iCs/>
      <w:sz w:val="20"/>
      <w:lang w:eastAsia="fr-FR"/>
    </w:rPr>
  </w:style>
  <w:style w:type="paragraph" w:customStyle="1" w:styleId="IEPDATE">
    <w:name w:val="IEP DATE"/>
    <w:basedOn w:val="Normal"/>
    <w:link w:val="IEPDATECar"/>
    <w:qFormat/>
    <w:rsid w:val="00771447"/>
    <w:pPr>
      <w:widowControl w:val="0"/>
      <w:ind w:right="567"/>
      <w:jc w:val="right"/>
    </w:pPr>
    <w:rPr>
      <w:rFonts w:ascii="Open Sans" w:hAnsi="Open Sans" w:cs="Calibri"/>
      <w:szCs w:val="20"/>
    </w:rPr>
  </w:style>
  <w:style w:type="character" w:customStyle="1" w:styleId="IEPOBJETCar">
    <w:name w:val="IEP OBJET Car"/>
    <w:link w:val="IEPOBJET"/>
    <w:rsid w:val="00771447"/>
    <w:rPr>
      <w:rFonts w:ascii="Open Sans" w:eastAsia="Times New Roman" w:hAnsi="Open Sans" w:cs="Calibri"/>
      <w:szCs w:val="20"/>
      <w:lang w:eastAsia="fr-FR"/>
    </w:rPr>
  </w:style>
  <w:style w:type="paragraph" w:customStyle="1" w:styleId="IEPPJ">
    <w:name w:val="IEP PJ"/>
    <w:basedOn w:val="Normal"/>
    <w:link w:val="IEPPJCar"/>
    <w:qFormat/>
    <w:rsid w:val="00771447"/>
    <w:pPr>
      <w:widowControl w:val="0"/>
      <w:spacing w:before="600" w:after="120"/>
      <w:ind w:left="851" w:right="567"/>
    </w:pPr>
    <w:rPr>
      <w:rFonts w:ascii="Open Sans" w:hAnsi="Open Sans" w:cs="Calibri"/>
      <w:sz w:val="20"/>
      <w:szCs w:val="20"/>
    </w:rPr>
  </w:style>
  <w:style w:type="character" w:customStyle="1" w:styleId="IEPDATECar">
    <w:name w:val="IEP DATE Car"/>
    <w:link w:val="IEPDATE"/>
    <w:rsid w:val="00771447"/>
    <w:rPr>
      <w:rFonts w:ascii="Open Sans" w:eastAsia="Times New Roman" w:hAnsi="Open Sans" w:cs="Calibri"/>
      <w:noProof/>
      <w:szCs w:val="20"/>
      <w:lang w:eastAsia="fr-FR"/>
    </w:rPr>
  </w:style>
  <w:style w:type="character" w:customStyle="1" w:styleId="IEPPJCar">
    <w:name w:val="IEP PJ Car"/>
    <w:link w:val="IEPPJ"/>
    <w:rsid w:val="00771447"/>
    <w:rPr>
      <w:rFonts w:ascii="Open Sans" w:eastAsia="Times New Roman" w:hAnsi="Open Sans" w:cs="Calibri"/>
      <w:sz w:val="20"/>
      <w:szCs w:val="20"/>
      <w:lang w:eastAsia="fr-FR"/>
    </w:rPr>
  </w:style>
  <w:style w:type="paragraph" w:styleId="Sansinterligne">
    <w:name w:val="No Spacing"/>
    <w:uiPriority w:val="1"/>
    <w:qFormat/>
    <w:rsid w:val="00771447"/>
    <w:pPr>
      <w:spacing w:after="0" w:line="240" w:lineRule="auto"/>
    </w:pPr>
    <w:rPr>
      <w:rFonts w:ascii="Open Sans" w:hAnsi="Open Sans"/>
      <w:noProof/>
    </w:rPr>
  </w:style>
  <w:style w:type="paragraph" w:customStyle="1" w:styleId="CapNormal">
    <w:name w:val="CapNormal"/>
    <w:basedOn w:val="Normal"/>
    <w:rsid w:val="0054792B"/>
    <w:pPr>
      <w:widowControl w:val="0"/>
      <w:ind w:right="567"/>
    </w:pPr>
    <w:rPr>
      <w:rFonts w:ascii="Arial" w:hAnsi="Arial" w:cs="Arial"/>
      <w:szCs w:val="20"/>
    </w:rPr>
  </w:style>
  <w:style w:type="paragraph" w:customStyle="1" w:styleId="CapNormalFax">
    <w:name w:val="CapNormal Fax"/>
    <w:basedOn w:val="CapNormal"/>
    <w:rsid w:val="0054792B"/>
    <w:pPr>
      <w:ind w:left="1834"/>
    </w:pPr>
  </w:style>
  <w:style w:type="paragraph" w:customStyle="1" w:styleId="IEPATTESTATION">
    <w:name w:val="IEP ATTESTATION"/>
    <w:basedOn w:val="Normal"/>
    <w:link w:val="IEPATTESTATIONCar"/>
    <w:qFormat/>
    <w:rsid w:val="009A51BA"/>
    <w:pPr>
      <w:widowControl w:val="0"/>
      <w:spacing w:before="2600"/>
      <w:ind w:right="-2"/>
      <w:jc w:val="center"/>
    </w:pPr>
    <w:rPr>
      <w:rFonts w:ascii="Open Sans" w:hAnsi="Open Sans" w:cs="Calibri"/>
      <w:b/>
      <w:sz w:val="36"/>
      <w:szCs w:val="36"/>
    </w:rPr>
  </w:style>
  <w:style w:type="character" w:customStyle="1" w:styleId="IEPATTESTATIONCar">
    <w:name w:val="IEP ATTESTATION Car"/>
    <w:link w:val="IEPATTESTATION"/>
    <w:rsid w:val="009A51BA"/>
    <w:rPr>
      <w:rFonts w:ascii="Open Sans" w:eastAsia="Times New Roman" w:hAnsi="Open Sans" w:cs="Calibri"/>
      <w:b/>
      <w:sz w:val="36"/>
      <w:szCs w:val="36"/>
      <w:lang w:eastAsia="fr-FR"/>
    </w:rPr>
  </w:style>
  <w:style w:type="character" w:customStyle="1" w:styleId="Titre2Car">
    <w:name w:val="Titre 2 Car"/>
    <w:basedOn w:val="Policepardfaut"/>
    <w:link w:val="Titre2"/>
    <w:rsid w:val="00E95719"/>
    <w:rPr>
      <w:rFonts w:ascii="Times New Roman" w:eastAsia="Times New Roman" w:hAnsi="Times New Roman" w:cs="Times New Roman"/>
      <w:i/>
      <w:iCs/>
      <w:sz w:val="20"/>
      <w:szCs w:val="24"/>
      <w:lang w:eastAsia="fr-FR"/>
    </w:rPr>
  </w:style>
  <w:style w:type="table" w:styleId="Grilledutableau">
    <w:name w:val="Table Grid"/>
    <w:basedOn w:val="TableauNormal"/>
    <w:uiPriority w:val="59"/>
    <w:rsid w:val="0064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hau\Documents\Custom%20Office%20Templates\IEP_Modeles\SCPO_Modele_Attestation_v201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SCPO_Modele_Attestation_v2014.dotx</Template>
  <TotalTime>2</TotalTime>
  <Pages>3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sthau</dc:creator>
  <cp:lastModifiedBy>Delphine Stefan</cp:lastModifiedBy>
  <cp:revision>2</cp:revision>
  <cp:lastPrinted>2018-04-11T07:30:00Z</cp:lastPrinted>
  <dcterms:created xsi:type="dcterms:W3CDTF">2025-09-18T05:57:00Z</dcterms:created>
  <dcterms:modified xsi:type="dcterms:W3CDTF">2025-09-18T05:57:00Z</dcterms:modified>
</cp:coreProperties>
</file>