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8A895" w14:textId="77777777" w:rsidR="00FC336C" w:rsidRDefault="00FC336C" w:rsidP="00E95719">
      <w:pPr>
        <w:pStyle w:val="IEPLIBELLESERVICE"/>
        <w:ind w:left="-198"/>
        <w:jc w:val="center"/>
        <w:rPr>
          <w:rFonts w:ascii="Open Sans" w:hAnsi="Open Sans" w:cs="Open Sans"/>
          <w:b/>
          <w:sz w:val="32"/>
          <w:szCs w:val="32"/>
        </w:rPr>
      </w:pPr>
    </w:p>
    <w:p w14:paraId="1A684D6C" w14:textId="2E589726" w:rsidR="00F54BC1" w:rsidRDefault="00642F73" w:rsidP="00E95719">
      <w:pPr>
        <w:pStyle w:val="IEPLIBELLESERVICE"/>
        <w:ind w:left="-198"/>
        <w:jc w:val="center"/>
        <w:rPr>
          <w:rFonts w:ascii="Open Sans" w:hAnsi="Open Sans" w:cs="Open Sans"/>
          <w:b/>
          <w:sz w:val="32"/>
          <w:szCs w:val="32"/>
        </w:rPr>
      </w:pPr>
      <w:r>
        <w:rPr>
          <w:rFonts w:ascii="Open Sans" w:hAnsi="Open Sans" w:cs="Open Sans"/>
          <w:b/>
          <w:sz w:val="32"/>
          <w:szCs w:val="32"/>
        </w:rPr>
        <w:t xml:space="preserve">Année universitaire </w:t>
      </w:r>
      <w:r w:rsidR="00484551">
        <w:rPr>
          <w:rFonts w:ascii="Open Sans" w:hAnsi="Open Sans" w:cs="Open Sans"/>
          <w:b/>
          <w:sz w:val="32"/>
          <w:szCs w:val="32"/>
        </w:rPr>
        <w:t>202</w:t>
      </w:r>
      <w:r w:rsidR="00C40755">
        <w:rPr>
          <w:rFonts w:ascii="Open Sans" w:hAnsi="Open Sans" w:cs="Open Sans"/>
          <w:b/>
          <w:sz w:val="32"/>
          <w:szCs w:val="32"/>
        </w:rPr>
        <w:t>4</w:t>
      </w:r>
      <w:r w:rsidR="00484551">
        <w:rPr>
          <w:rFonts w:ascii="Open Sans" w:hAnsi="Open Sans" w:cs="Open Sans"/>
          <w:b/>
          <w:sz w:val="32"/>
          <w:szCs w:val="32"/>
        </w:rPr>
        <w:t>-202</w:t>
      </w:r>
      <w:r w:rsidR="00C40755">
        <w:rPr>
          <w:rFonts w:ascii="Open Sans" w:hAnsi="Open Sans" w:cs="Open Sans"/>
          <w:b/>
          <w:sz w:val="32"/>
          <w:szCs w:val="32"/>
        </w:rPr>
        <w:t>5</w:t>
      </w:r>
    </w:p>
    <w:p w14:paraId="2E6EF44A" w14:textId="77777777" w:rsidR="00F54BC1" w:rsidRDefault="00F54BC1" w:rsidP="00E95719">
      <w:pPr>
        <w:pStyle w:val="IEPLIBELLESERVICE"/>
        <w:ind w:left="-198"/>
        <w:jc w:val="center"/>
        <w:rPr>
          <w:rFonts w:ascii="Open Sans" w:hAnsi="Open Sans" w:cs="Open Sans"/>
          <w:szCs w:val="20"/>
        </w:rPr>
      </w:pPr>
    </w:p>
    <w:p w14:paraId="719E7C5E" w14:textId="77777777" w:rsidR="00BC54C1" w:rsidRDefault="00BC54C1" w:rsidP="00E95719">
      <w:pPr>
        <w:pStyle w:val="IEPLIBELLESERVICE"/>
        <w:ind w:left="-198"/>
        <w:jc w:val="center"/>
        <w:rPr>
          <w:rFonts w:ascii="Open Sans" w:hAnsi="Open Sans" w:cs="Open Sans"/>
          <w:szCs w:val="20"/>
        </w:rPr>
      </w:pPr>
    </w:p>
    <w:tbl>
      <w:tblPr>
        <w:tblStyle w:val="Grilledutableau"/>
        <w:tblW w:w="10399" w:type="dxa"/>
        <w:tblInd w:w="-198" w:type="dxa"/>
        <w:tblLook w:val="04A0" w:firstRow="1" w:lastRow="0" w:firstColumn="1" w:lastColumn="0" w:noHBand="0" w:noVBand="1"/>
      </w:tblPr>
      <w:tblGrid>
        <w:gridCol w:w="2371"/>
        <w:gridCol w:w="3492"/>
        <w:gridCol w:w="4536"/>
      </w:tblGrid>
      <w:tr w:rsidR="000F50A6" w14:paraId="005727B4" w14:textId="77777777" w:rsidTr="000F50A6">
        <w:tc>
          <w:tcPr>
            <w:tcW w:w="2371" w:type="dxa"/>
            <w:shd w:val="clear" w:color="auto" w:fill="D9D9D9" w:themeFill="background1" w:themeFillShade="D9"/>
          </w:tcPr>
          <w:p w14:paraId="681618E8" w14:textId="77777777" w:rsidR="000F50A6" w:rsidRDefault="000F50A6" w:rsidP="00E95719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 xml:space="preserve">Choix de diplomation </w:t>
            </w:r>
          </w:p>
        </w:tc>
        <w:tc>
          <w:tcPr>
            <w:tcW w:w="3492" w:type="dxa"/>
            <w:shd w:val="clear" w:color="auto" w:fill="D9D9D9" w:themeFill="background1" w:themeFillShade="D9"/>
          </w:tcPr>
          <w:p w14:paraId="32C678BD" w14:textId="77777777" w:rsidR="000F50A6" w:rsidRDefault="000F50A6" w:rsidP="00BC54C1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Date limite de dépôt du mémoire (plateforme)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0312B930" w14:textId="77777777" w:rsidR="000F50A6" w:rsidRDefault="000F50A6" w:rsidP="000F50A6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Date limite de soutenance et de transmission des notes à la Scolarité 2</w:t>
            </w:r>
            <w:r w:rsidRPr="000F50A6">
              <w:rPr>
                <w:rFonts w:ascii="Open Sans" w:hAnsi="Open Sans" w:cs="Open Sans"/>
                <w:szCs w:val="20"/>
                <w:vertAlign w:val="superscript"/>
              </w:rPr>
              <w:t>nd</w:t>
            </w:r>
            <w:r>
              <w:rPr>
                <w:rFonts w:ascii="Open Sans" w:hAnsi="Open Sans" w:cs="Open Sans"/>
                <w:szCs w:val="20"/>
              </w:rPr>
              <w:t xml:space="preserve"> cycle</w:t>
            </w:r>
          </w:p>
        </w:tc>
      </w:tr>
      <w:tr w:rsidR="000F50A6" w14:paraId="0EF9E359" w14:textId="77777777" w:rsidTr="000F50A6">
        <w:tc>
          <w:tcPr>
            <w:tcW w:w="2371" w:type="dxa"/>
          </w:tcPr>
          <w:p w14:paraId="2A9ADFE3" w14:textId="150624E6" w:rsidR="000F50A6" w:rsidRDefault="000F50A6" w:rsidP="009722E0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 xml:space="preserve">En </w:t>
            </w:r>
            <w:r w:rsidR="00C13509">
              <w:rPr>
                <w:rFonts w:ascii="Open Sans" w:hAnsi="Open Sans" w:cs="Open Sans"/>
                <w:szCs w:val="20"/>
              </w:rPr>
              <w:t>juillet 202</w:t>
            </w:r>
            <w:r w:rsidR="00C40755">
              <w:rPr>
                <w:rFonts w:ascii="Open Sans" w:hAnsi="Open Sans" w:cs="Open Sans"/>
                <w:szCs w:val="20"/>
              </w:rPr>
              <w:t>5</w:t>
            </w:r>
          </w:p>
        </w:tc>
        <w:tc>
          <w:tcPr>
            <w:tcW w:w="3492" w:type="dxa"/>
          </w:tcPr>
          <w:p w14:paraId="128BDA7C" w14:textId="63AAF40C" w:rsidR="000F50A6" w:rsidRDefault="00880748" w:rsidP="00E95719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1</w:t>
            </w:r>
            <w:r w:rsidR="00C40755">
              <w:rPr>
                <w:rFonts w:ascii="Open Sans" w:hAnsi="Open Sans" w:cs="Open Sans"/>
                <w:szCs w:val="20"/>
              </w:rPr>
              <w:t>3</w:t>
            </w:r>
            <w:r>
              <w:rPr>
                <w:rFonts w:ascii="Open Sans" w:hAnsi="Open Sans" w:cs="Open Sans"/>
                <w:szCs w:val="20"/>
              </w:rPr>
              <w:t xml:space="preserve"> juin 202</w:t>
            </w:r>
            <w:r w:rsidR="00C40755">
              <w:rPr>
                <w:rFonts w:ascii="Open Sans" w:hAnsi="Open Sans" w:cs="Open Sans"/>
                <w:szCs w:val="20"/>
              </w:rPr>
              <w:t>5</w:t>
            </w:r>
          </w:p>
        </w:tc>
        <w:tc>
          <w:tcPr>
            <w:tcW w:w="4536" w:type="dxa"/>
          </w:tcPr>
          <w:p w14:paraId="1A497428" w14:textId="1B033B69" w:rsidR="000F50A6" w:rsidRDefault="00C40755" w:rsidP="00E95719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30 juin</w:t>
            </w:r>
            <w:r w:rsidR="00880748">
              <w:rPr>
                <w:rFonts w:ascii="Open Sans" w:hAnsi="Open Sans" w:cs="Open Sans"/>
                <w:szCs w:val="20"/>
              </w:rPr>
              <w:t xml:space="preserve"> 202</w:t>
            </w:r>
            <w:r>
              <w:rPr>
                <w:rFonts w:ascii="Open Sans" w:hAnsi="Open Sans" w:cs="Open Sans"/>
                <w:szCs w:val="20"/>
              </w:rPr>
              <w:t>5</w:t>
            </w:r>
          </w:p>
        </w:tc>
      </w:tr>
      <w:tr w:rsidR="000F50A6" w14:paraId="6C7C9429" w14:textId="77777777" w:rsidTr="000F50A6">
        <w:tc>
          <w:tcPr>
            <w:tcW w:w="2371" w:type="dxa"/>
          </w:tcPr>
          <w:p w14:paraId="23938561" w14:textId="4CF989AE" w:rsidR="000F50A6" w:rsidRDefault="000F50A6" w:rsidP="009722E0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En décembre 20</w:t>
            </w:r>
            <w:r w:rsidR="00C13509">
              <w:rPr>
                <w:rFonts w:ascii="Open Sans" w:hAnsi="Open Sans" w:cs="Open Sans"/>
                <w:szCs w:val="20"/>
              </w:rPr>
              <w:t>2</w:t>
            </w:r>
            <w:r w:rsidR="00C40755">
              <w:rPr>
                <w:rFonts w:ascii="Open Sans" w:hAnsi="Open Sans" w:cs="Open Sans"/>
                <w:szCs w:val="20"/>
              </w:rPr>
              <w:t>5</w:t>
            </w:r>
          </w:p>
        </w:tc>
        <w:tc>
          <w:tcPr>
            <w:tcW w:w="3492" w:type="dxa"/>
          </w:tcPr>
          <w:p w14:paraId="6D70AEFB" w14:textId="202A91A1" w:rsidR="000F50A6" w:rsidRDefault="000F50A6" w:rsidP="00E95719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3</w:t>
            </w:r>
            <w:r w:rsidR="00880748">
              <w:rPr>
                <w:rFonts w:ascii="Open Sans" w:hAnsi="Open Sans" w:cs="Open Sans"/>
                <w:szCs w:val="20"/>
              </w:rPr>
              <w:t>1 août 202</w:t>
            </w:r>
            <w:r w:rsidR="00C40755">
              <w:rPr>
                <w:rFonts w:ascii="Open Sans" w:hAnsi="Open Sans" w:cs="Open Sans"/>
                <w:szCs w:val="20"/>
              </w:rPr>
              <w:t>5</w:t>
            </w:r>
          </w:p>
        </w:tc>
        <w:tc>
          <w:tcPr>
            <w:tcW w:w="4536" w:type="dxa"/>
          </w:tcPr>
          <w:p w14:paraId="16F5BDBC" w14:textId="503D08C9" w:rsidR="000F50A6" w:rsidRDefault="00880748" w:rsidP="00E95719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31 octobre 202</w:t>
            </w:r>
            <w:r w:rsidR="00C40755">
              <w:rPr>
                <w:rFonts w:ascii="Open Sans" w:hAnsi="Open Sans" w:cs="Open Sans"/>
                <w:szCs w:val="20"/>
              </w:rPr>
              <w:t>5</w:t>
            </w:r>
          </w:p>
        </w:tc>
      </w:tr>
    </w:tbl>
    <w:p w14:paraId="024CD1F3" w14:textId="77777777" w:rsidR="00B63C85" w:rsidRDefault="00B63C85" w:rsidP="00B63C85">
      <w:pPr>
        <w:pStyle w:val="IEPLIBELLESERVICE"/>
        <w:ind w:left="162"/>
        <w:rPr>
          <w:rFonts w:ascii="Open Sans" w:hAnsi="Open Sans" w:cs="Open Sans"/>
          <w:szCs w:val="20"/>
        </w:rPr>
      </w:pPr>
    </w:p>
    <w:p w14:paraId="581EFDDD" w14:textId="77777777" w:rsidR="00B63C85" w:rsidRDefault="00D27B96" w:rsidP="00642F73">
      <w:pPr>
        <w:pStyle w:val="IEPLIBELLESERVICE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31" w:color="auto"/>
        </w:pBdr>
        <w:ind w:left="-198"/>
        <w:jc w:val="both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t xml:space="preserve">IMPORTANT : </w:t>
      </w:r>
      <w:r>
        <w:rPr>
          <w:rFonts w:ascii="Open Sans" w:hAnsi="Open Sans" w:cs="Open Sans"/>
          <w:szCs w:val="20"/>
        </w:rPr>
        <w:br/>
        <w:t xml:space="preserve">Le présent document comporte </w:t>
      </w:r>
      <w:r w:rsidRPr="00D27B96">
        <w:rPr>
          <w:rFonts w:ascii="Open Sans" w:hAnsi="Open Sans" w:cs="Open Sans"/>
          <w:b/>
          <w:szCs w:val="20"/>
        </w:rPr>
        <w:t>deux parties</w:t>
      </w:r>
      <w:r>
        <w:rPr>
          <w:rFonts w:ascii="Open Sans" w:hAnsi="Open Sans" w:cs="Open Sans"/>
          <w:szCs w:val="20"/>
        </w:rPr>
        <w:t xml:space="preserve"> : </w:t>
      </w:r>
    </w:p>
    <w:p w14:paraId="37FDF608" w14:textId="77777777" w:rsidR="00D27B96" w:rsidRDefault="00D27B96" w:rsidP="00642F73">
      <w:pPr>
        <w:pStyle w:val="IEPLIBELLESERVICE"/>
        <w:numPr>
          <w:ilvl w:val="0"/>
          <w:numId w:val="1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31" w:color="auto"/>
        </w:pBdr>
        <w:jc w:val="both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t>la première, relative à l’évaluation du mémoire, doit être systématiquement renseignée par la/les personnes dirigeant le mémoire</w:t>
      </w:r>
    </w:p>
    <w:p w14:paraId="24D46D38" w14:textId="77777777" w:rsidR="00D27B96" w:rsidRDefault="00D27B96" w:rsidP="00642F73">
      <w:pPr>
        <w:pStyle w:val="IEPLIBELLESERVICE"/>
        <w:numPr>
          <w:ilvl w:val="0"/>
          <w:numId w:val="1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31" w:color="auto"/>
        </w:pBdr>
        <w:jc w:val="both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t>la seconde ne doit être renseignée que lorsque la soutenance du mémoire a été autorisée ou est obligatoire en application du Règlement des études (</w:t>
      </w:r>
      <w:proofErr w:type="spellStart"/>
      <w:r>
        <w:rPr>
          <w:rFonts w:ascii="Open Sans" w:hAnsi="Open Sans" w:cs="Open Sans"/>
          <w:szCs w:val="20"/>
        </w:rPr>
        <w:t>étudiant.e.s</w:t>
      </w:r>
      <w:proofErr w:type="spellEnd"/>
      <w:r>
        <w:rPr>
          <w:rFonts w:ascii="Open Sans" w:hAnsi="Open Sans" w:cs="Open Sans"/>
          <w:szCs w:val="20"/>
        </w:rPr>
        <w:t xml:space="preserve"> de l’Option recherche)</w:t>
      </w:r>
    </w:p>
    <w:p w14:paraId="046ECECB" w14:textId="77777777" w:rsidR="00D27B96" w:rsidRDefault="00D27B96" w:rsidP="00D27B96">
      <w:pPr>
        <w:pStyle w:val="IEPLIBELLESERVICE"/>
        <w:ind w:left="-198"/>
        <w:jc w:val="both"/>
        <w:rPr>
          <w:rFonts w:ascii="Open Sans" w:hAnsi="Open Sans" w:cs="Open Sans"/>
          <w:szCs w:val="20"/>
        </w:rPr>
      </w:pPr>
    </w:p>
    <w:p w14:paraId="2A00063B" w14:textId="77777777" w:rsidR="00D27B96" w:rsidRDefault="00D27B96" w:rsidP="00D27B96">
      <w:pPr>
        <w:pStyle w:val="IEPLIBELLESERVICE"/>
        <w:ind w:left="-198"/>
        <w:jc w:val="both"/>
        <w:rPr>
          <w:rFonts w:ascii="Open Sans" w:hAnsi="Open Sans" w:cs="Open Sans"/>
          <w:szCs w:val="20"/>
        </w:rPr>
      </w:pPr>
    </w:p>
    <w:p w14:paraId="5DFBE005" w14:textId="77777777" w:rsidR="00D27B96" w:rsidRDefault="00D27B96" w:rsidP="00E95719">
      <w:pPr>
        <w:pStyle w:val="IEPLIBELLESERVICE"/>
        <w:ind w:left="-198"/>
        <w:jc w:val="center"/>
        <w:rPr>
          <w:rFonts w:ascii="Open Sans" w:hAnsi="Open Sans" w:cs="Open Sans"/>
          <w:szCs w:val="20"/>
        </w:rPr>
      </w:pPr>
    </w:p>
    <w:p w14:paraId="22CE10CF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Open Sans" w:hAnsi="Open Sans" w:cs="Open Sans"/>
          <w:b/>
          <w:szCs w:val="20"/>
        </w:rPr>
        <w:t>NOM DE L’ETUDIANT.E :</w:t>
      </w:r>
      <w:r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</w:t>
      </w:r>
    </w:p>
    <w:p w14:paraId="5667ABBE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Open Sans" w:hAnsi="Open Sans" w:cs="Open Sans"/>
          <w:b/>
          <w:szCs w:val="20"/>
        </w:rPr>
        <w:t xml:space="preserve">PRENOM : </w:t>
      </w:r>
      <w:r>
        <w:rPr>
          <w:rFonts w:ascii="Open Sans" w:hAnsi="Open Sans" w:cs="Open Sans"/>
          <w:b/>
          <w:szCs w:val="20"/>
        </w:rPr>
        <w:t>_________________________________________________________________________________________________________</w:t>
      </w:r>
    </w:p>
    <w:p w14:paraId="623469FE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Open Sans" w:hAnsi="Open Sans" w:cs="Open Sans"/>
          <w:b/>
          <w:szCs w:val="20"/>
        </w:rPr>
        <w:t xml:space="preserve">PARCOURS DE SPECIALITE </w:t>
      </w:r>
      <w:r w:rsidR="004F655F">
        <w:rPr>
          <w:rFonts w:ascii="Open Sans" w:hAnsi="Open Sans" w:cs="Open Sans"/>
          <w:b/>
          <w:szCs w:val="20"/>
        </w:rPr>
        <w:t xml:space="preserve">/ DNM </w:t>
      </w:r>
      <w:r w:rsidRPr="00B63C85">
        <w:rPr>
          <w:rFonts w:ascii="Open Sans" w:hAnsi="Open Sans" w:cs="Open Sans"/>
          <w:b/>
          <w:szCs w:val="20"/>
        </w:rPr>
        <w:t xml:space="preserve">: </w:t>
      </w:r>
      <w:r>
        <w:rPr>
          <w:rFonts w:ascii="Open Sans" w:hAnsi="Open Sans" w:cs="Open Sans"/>
          <w:b/>
          <w:szCs w:val="20"/>
        </w:rPr>
        <w:t>__________________________</w:t>
      </w:r>
    </w:p>
    <w:p w14:paraId="0FD32A8A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3313ADE0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Open Sans" w:hAnsi="Open Sans" w:cs="Open Sans"/>
          <w:b/>
          <w:szCs w:val="20"/>
        </w:rPr>
        <w:t xml:space="preserve">Le cas échant : </w:t>
      </w:r>
    </w:p>
    <w:p w14:paraId="150237A1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Arial" w:hAnsi="Arial" w:cs="Arial"/>
          <w:b/>
          <w:sz w:val="32"/>
          <w:szCs w:val="20"/>
        </w:rPr>
        <w:t xml:space="preserve">□ </w:t>
      </w:r>
      <w:r w:rsidRPr="00B63C85">
        <w:rPr>
          <w:rFonts w:ascii="Open Sans" w:hAnsi="Open Sans" w:cs="Open Sans"/>
          <w:b/>
          <w:szCs w:val="20"/>
        </w:rPr>
        <w:t>OPTION RECHERCHE</w:t>
      </w:r>
    </w:p>
    <w:p w14:paraId="111CD962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Arial" w:hAnsi="Arial" w:cs="Arial"/>
          <w:b/>
          <w:sz w:val="32"/>
          <w:szCs w:val="20"/>
        </w:rPr>
        <w:t xml:space="preserve">□ </w:t>
      </w:r>
      <w:r w:rsidRPr="00B63C85">
        <w:rPr>
          <w:rFonts w:ascii="Open Sans" w:hAnsi="Open Sans" w:cs="Open Sans"/>
          <w:b/>
          <w:szCs w:val="20"/>
        </w:rPr>
        <w:t>DOUBLE DIPLOMATION EXTERNE</w:t>
      </w:r>
    </w:p>
    <w:p w14:paraId="1ACC396E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Arial" w:hAnsi="Arial" w:cs="Arial"/>
          <w:b/>
          <w:sz w:val="32"/>
          <w:szCs w:val="20"/>
        </w:rPr>
        <w:t xml:space="preserve">□ </w:t>
      </w:r>
      <w:r w:rsidRPr="00B63C85">
        <w:rPr>
          <w:rFonts w:ascii="Open Sans" w:hAnsi="Open Sans" w:cs="Open Sans"/>
          <w:b/>
          <w:szCs w:val="20"/>
        </w:rPr>
        <w:t>DNM VOIE PRO (DOUBLE DIPLOMATION INTERNE)</w:t>
      </w:r>
    </w:p>
    <w:p w14:paraId="27C3E69D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2172CA9C" w14:textId="77777777" w:rsidR="00B63C85" w:rsidRDefault="00B63C85" w:rsidP="00B63C85">
      <w:pPr>
        <w:pStyle w:val="IEPLIBELLESERVICE"/>
        <w:ind w:left="-198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TITRE DU MEMOIRE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</w:t>
      </w:r>
    </w:p>
    <w:p w14:paraId="4BD397A4" w14:textId="77777777" w:rsidR="00B63C85" w:rsidRDefault="00B63C85" w:rsidP="00B63C85">
      <w:pPr>
        <w:pStyle w:val="IEPLIBELLESERVICE"/>
        <w:ind w:left="-198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6D47AC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6E6343D5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712E44FA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DIRECTEUR.TRICE DU MEMOIRE</w:t>
      </w:r>
      <w:r w:rsidR="00D27B96">
        <w:rPr>
          <w:rFonts w:ascii="Open Sans" w:hAnsi="Open Sans" w:cs="Open Sans"/>
          <w:b/>
          <w:szCs w:val="20"/>
        </w:rPr>
        <w:t> :</w:t>
      </w:r>
    </w:p>
    <w:p w14:paraId="17191BBD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NOM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_____________________________________________________________________________________________________________</w:t>
      </w:r>
    </w:p>
    <w:p w14:paraId="3949F14F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PRENOM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</w:t>
      </w:r>
    </w:p>
    <w:p w14:paraId="64BB40C2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QUALITE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</w:t>
      </w:r>
    </w:p>
    <w:p w14:paraId="7EB0433D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4B108986" w14:textId="77777777" w:rsidR="00B63C85" w:rsidRDefault="00B364C1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CO-DIRECTEUR.</w:t>
      </w:r>
      <w:r w:rsidR="00B63C85">
        <w:rPr>
          <w:rFonts w:ascii="Open Sans" w:hAnsi="Open Sans" w:cs="Open Sans"/>
          <w:b/>
          <w:szCs w:val="20"/>
        </w:rPr>
        <w:t xml:space="preserve">TRICE DU MEMOIRE </w:t>
      </w:r>
      <w:r w:rsidR="00D27B96">
        <w:rPr>
          <w:rFonts w:ascii="Open Sans" w:hAnsi="Open Sans" w:cs="Open Sans"/>
          <w:b/>
          <w:szCs w:val="20"/>
        </w:rPr>
        <w:t>(</w:t>
      </w:r>
      <w:r>
        <w:rPr>
          <w:rFonts w:ascii="Open Sans" w:hAnsi="Open Sans" w:cs="Open Sans"/>
          <w:b/>
          <w:szCs w:val="20"/>
        </w:rPr>
        <w:t>le cas échéant</w:t>
      </w:r>
      <w:r w:rsidR="00B63C85">
        <w:rPr>
          <w:rFonts w:ascii="Open Sans" w:hAnsi="Open Sans" w:cs="Open Sans"/>
          <w:b/>
          <w:szCs w:val="20"/>
        </w:rPr>
        <w:t>) :</w:t>
      </w:r>
    </w:p>
    <w:p w14:paraId="5478B803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NOM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_____________________________________________________________________________________________________________</w:t>
      </w:r>
    </w:p>
    <w:p w14:paraId="36383F3B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PRENOM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</w:t>
      </w:r>
    </w:p>
    <w:p w14:paraId="26DE82BE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QUALITE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</w:t>
      </w:r>
    </w:p>
    <w:p w14:paraId="414A715D" w14:textId="77777777" w:rsidR="00B63C85" w:rsidRDefault="00B63C85" w:rsidP="00D27B96">
      <w:pPr>
        <w:pStyle w:val="IEPLIBELLESERVICE"/>
        <w:ind w:left="0"/>
        <w:jc w:val="both"/>
        <w:rPr>
          <w:rFonts w:ascii="Open Sans" w:hAnsi="Open Sans" w:cs="Open Sans"/>
          <w:b/>
          <w:szCs w:val="20"/>
        </w:rPr>
      </w:pPr>
    </w:p>
    <w:p w14:paraId="5FEBDB6B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764D8184" w14:textId="77777777" w:rsidR="00D27B96" w:rsidRDefault="00D27B96" w:rsidP="00E95719">
      <w:pPr>
        <w:pStyle w:val="IEPLIBELLESERVICE"/>
        <w:ind w:left="-198"/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166EA981" w14:textId="77777777" w:rsidR="00411FE2" w:rsidRPr="00D27B96" w:rsidRDefault="00D27B96" w:rsidP="00E95719">
      <w:pPr>
        <w:pStyle w:val="IEPLIBELLESERVICE"/>
        <w:ind w:left="-198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lastRenderedPageBreak/>
        <w:t xml:space="preserve">1/ </w:t>
      </w:r>
      <w:r w:rsidRPr="00D27B96">
        <w:rPr>
          <w:rFonts w:ascii="Open Sans" w:hAnsi="Open Sans" w:cs="Open Sans"/>
          <w:b/>
        </w:rPr>
        <w:t xml:space="preserve">EVALUATION DU MEMOIRE : </w:t>
      </w:r>
    </w:p>
    <w:p w14:paraId="2E6979C7" w14:textId="77777777" w:rsidR="00D27B96" w:rsidRDefault="00D27B96" w:rsidP="00E95719">
      <w:pPr>
        <w:pStyle w:val="IEPLIBELLESERVICE"/>
        <w:ind w:left="-198"/>
        <w:rPr>
          <w:rFonts w:ascii="Open Sans" w:hAnsi="Open Sans" w:cs="Open Sans"/>
        </w:rPr>
      </w:pPr>
    </w:p>
    <w:p w14:paraId="1F719ED0" w14:textId="77777777" w:rsidR="00D27B96" w:rsidRDefault="00D27B96" w:rsidP="00E95719">
      <w:pPr>
        <w:pStyle w:val="IEPLIBELLESERVICE"/>
        <w:ind w:left="-198"/>
        <w:rPr>
          <w:rFonts w:ascii="Open Sans" w:hAnsi="Open Sans" w:cs="Open Sans"/>
        </w:rPr>
      </w:pPr>
      <w:r>
        <w:rPr>
          <w:rFonts w:ascii="Open Sans" w:hAnsi="Open Sans" w:cs="Open Sans"/>
        </w:rPr>
        <w:t>Le mémoire du diplôme de Sciences Po Toulouse est noté sur 20. Il confère 10 ECTS.</w:t>
      </w:r>
    </w:p>
    <w:p w14:paraId="64E64B08" w14:textId="77777777" w:rsidR="00D27B96" w:rsidRPr="00E95719" w:rsidRDefault="00D27B96" w:rsidP="00E95719">
      <w:pPr>
        <w:pStyle w:val="IEPLIBELLESERVICE"/>
        <w:ind w:left="-198"/>
        <w:rPr>
          <w:rFonts w:ascii="Open Sans" w:hAnsi="Open Sans" w:cs="Open Sans"/>
        </w:rPr>
      </w:pPr>
    </w:p>
    <w:p w14:paraId="71D957F5" w14:textId="77777777" w:rsidR="00B63C85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NOTE :             /20</w:t>
      </w:r>
    </w:p>
    <w:p w14:paraId="3A103AFB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APPRECIATION : </w:t>
      </w:r>
    </w:p>
    <w:p w14:paraId="1BB37518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E9FDF40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64489AB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E6242C7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AA8CE71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904B285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441809E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FF0013E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56C8B2D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0242DAB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6F8B74F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E9D48C3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2FD2C5F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59BEF96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A431461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A717A46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E6C8947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4DB24F5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625C5BD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21FAB84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403C836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3024909E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5CCBE71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AB29BA4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109AAF5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AF064AC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3531B5C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64D8272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6922A26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067F2BB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ED7E4C0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B6F540C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8F80FF9" w14:textId="77777777" w:rsidR="00642F73" w:rsidRDefault="00642F73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F89A576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0E9D9030" w14:textId="77777777" w:rsidR="002C32BD" w:rsidRDefault="002C32BD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4DB13FB4" w14:textId="77777777" w:rsidR="00D27B96" w:rsidRDefault="00642F73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Date :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Signature de(s) </w:t>
      </w:r>
      <w:proofErr w:type="spellStart"/>
      <w:r>
        <w:rPr>
          <w:rFonts w:ascii="Calibri" w:hAnsi="Calibri" w:cs="Calibri"/>
        </w:rPr>
        <w:t>évaluateur.trice</w:t>
      </w:r>
      <w:proofErr w:type="spellEnd"/>
      <w:r>
        <w:rPr>
          <w:rFonts w:ascii="Calibri" w:hAnsi="Calibri" w:cs="Calibri"/>
        </w:rPr>
        <w:t>(s) :</w:t>
      </w:r>
    </w:p>
    <w:p w14:paraId="23E5B40F" w14:textId="77777777" w:rsidR="00642F73" w:rsidRDefault="00642F73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3E396ADB" w14:textId="77777777" w:rsidR="00642F73" w:rsidRDefault="00642F73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3BC5315F" w14:textId="77777777" w:rsidR="00642F73" w:rsidRDefault="00642F73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1703CCE0" w14:textId="77777777" w:rsidR="00D27B96" w:rsidRPr="004C2750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07D76C2B" w14:textId="77777777" w:rsidR="00642F73" w:rsidRDefault="00642F73" w:rsidP="000965D7">
      <w:pPr>
        <w:pStyle w:val="CapCorpsLettre"/>
        <w:spacing w:before="0" w:after="0"/>
        <w:ind w:left="0" w:right="565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6E5D6956" w14:textId="77777777" w:rsidR="00642F73" w:rsidRDefault="00642F73" w:rsidP="000965D7">
      <w:pPr>
        <w:pStyle w:val="CapCorpsLettre"/>
        <w:spacing w:before="0" w:after="0"/>
        <w:ind w:left="0" w:right="565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2/ SOUTENANCE DU MEMOIRE</w:t>
      </w:r>
    </w:p>
    <w:p w14:paraId="109EFF88" w14:textId="77777777" w:rsidR="000965D7" w:rsidRPr="007511A8" w:rsidRDefault="000965D7" w:rsidP="000965D7">
      <w:pPr>
        <w:pStyle w:val="CapCorpsLettre"/>
        <w:spacing w:before="0" w:after="0"/>
        <w:ind w:left="0" w:right="565" w:firstLine="0"/>
        <w:rPr>
          <w:rFonts w:ascii="Calibri" w:hAnsi="Calibri" w:cs="Calibri"/>
          <w:i/>
          <w:sz w:val="20"/>
        </w:rPr>
      </w:pPr>
    </w:p>
    <w:p w14:paraId="3EBDBE7A" w14:textId="77777777" w:rsidR="00642F73" w:rsidRDefault="00642F73" w:rsidP="00642F73">
      <w:pPr>
        <w:pStyle w:val="IEPLIBELLESERVICE"/>
        <w:ind w:left="-198"/>
        <w:rPr>
          <w:rFonts w:ascii="Open Sans" w:hAnsi="Open Sans" w:cs="Open Sans"/>
        </w:rPr>
      </w:pPr>
      <w:r>
        <w:rPr>
          <w:rFonts w:ascii="Open Sans" w:hAnsi="Open Sans" w:cs="Open Sans"/>
        </w:rPr>
        <w:t>La soutenance est notée sur 20. Elle confère 6 ECTS.</w:t>
      </w:r>
    </w:p>
    <w:p w14:paraId="10411F65" w14:textId="77777777" w:rsidR="00642F73" w:rsidRPr="00E95719" w:rsidRDefault="00642F73" w:rsidP="00642F73">
      <w:pPr>
        <w:pStyle w:val="IEPLIBELLESERVICE"/>
        <w:ind w:left="-198"/>
        <w:rPr>
          <w:rFonts w:ascii="Open Sans" w:hAnsi="Open Sans" w:cs="Open Sans"/>
        </w:rPr>
      </w:pPr>
    </w:p>
    <w:p w14:paraId="2D5E2DB3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MEMBRE(S) DU JURY DE SOUTENANCE (hors </w:t>
      </w:r>
      <w:proofErr w:type="spellStart"/>
      <w:r>
        <w:rPr>
          <w:rFonts w:ascii="Calibri" w:hAnsi="Calibri" w:cs="Calibri"/>
          <w:b/>
        </w:rPr>
        <w:t>directeur.trice</w:t>
      </w:r>
      <w:proofErr w:type="spellEnd"/>
      <w:r>
        <w:rPr>
          <w:rFonts w:ascii="Calibri" w:hAnsi="Calibri" w:cs="Calibri"/>
          <w:b/>
        </w:rPr>
        <w:t xml:space="preserve"> / co-directeur/</w:t>
      </w:r>
      <w:proofErr w:type="spellStart"/>
      <w:r>
        <w:rPr>
          <w:rFonts w:ascii="Calibri" w:hAnsi="Calibri" w:cs="Calibri"/>
          <w:b/>
        </w:rPr>
        <w:t>trice</w:t>
      </w:r>
      <w:proofErr w:type="spellEnd"/>
      <w:r>
        <w:rPr>
          <w:rFonts w:ascii="Calibri" w:hAnsi="Calibri" w:cs="Calibri"/>
          <w:b/>
        </w:rPr>
        <w:t>) :</w:t>
      </w:r>
    </w:p>
    <w:p w14:paraId="110BF4D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NOM :</w:t>
      </w:r>
    </w:p>
    <w:p w14:paraId="12BD64AE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PRENOM : </w:t>
      </w:r>
    </w:p>
    <w:p w14:paraId="06CC2900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QUALITE : </w:t>
      </w:r>
    </w:p>
    <w:p w14:paraId="614DAAE8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BA2722D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NOM : </w:t>
      </w:r>
    </w:p>
    <w:p w14:paraId="220317C5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PRENOM : </w:t>
      </w:r>
    </w:p>
    <w:p w14:paraId="6BB397F0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QUALITE : </w:t>
      </w:r>
    </w:p>
    <w:p w14:paraId="63D8B4F1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BA26AFA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0EEC219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2992BA7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NOTE :             /20</w:t>
      </w:r>
    </w:p>
    <w:p w14:paraId="192C4ECE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APPRECIATION : </w:t>
      </w:r>
    </w:p>
    <w:p w14:paraId="53D803F6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211CC704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80BA557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21D2DFF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31E7972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C9F378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2322B10E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4EF2C99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68E9A22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7BBFF2B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238CEEA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866CCF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AD2C18E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2582E8B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BFE48AF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53758A3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75030BD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A6AC675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D4C63D3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69E7005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73C258B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2979020A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22500A7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3AEEA25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8598900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3DE98CB5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3C7CF13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Date :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Signature des membres du jury :</w:t>
      </w:r>
    </w:p>
    <w:p w14:paraId="635FE524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70E67CBA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554BE5ED" w14:textId="77777777" w:rsidR="00642F73" w:rsidRP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sectPr w:rsidR="00642F73" w:rsidRPr="00642F73" w:rsidSect="00642F73">
      <w:headerReference w:type="default" r:id="rId7"/>
      <w:footerReference w:type="default" r:id="rId8"/>
      <w:headerReference w:type="first" r:id="rId9"/>
      <w:pgSz w:w="11906" w:h="16838"/>
      <w:pgMar w:top="1417" w:right="1417" w:bottom="1417" w:left="993" w:header="708" w:footer="5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8D4624" w14:textId="77777777" w:rsidR="000241AC" w:rsidRDefault="000241AC" w:rsidP="00155370">
      <w:r>
        <w:separator/>
      </w:r>
    </w:p>
  </w:endnote>
  <w:endnote w:type="continuationSeparator" w:id="0">
    <w:p w14:paraId="26FE0ED1" w14:textId="77777777" w:rsidR="000241AC" w:rsidRDefault="000241AC" w:rsidP="00155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BB59B8A5-8377-4C82-AA69-222008B19420}"/>
    <w:embedBold r:id="rId2" w:fontKey="{9D6D08EF-6EA8-4D8A-AF2B-82C9D79940F3}"/>
    <w:embedBoldItalic r:id="rId3" w:fontKey="{83DB5928-EF9D-474F-B077-91F5076AD6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B36BC86-7D0D-4AA3-9D88-7C3319CC3E6C}"/>
    <w:embedBold r:id="rId5" w:fontKey="{9132300A-6AA0-49D3-848D-512B14ABC5BD}"/>
    <w:embedItalic r:id="rId6" w:fontKey="{D54ADB20-726D-4BBD-815B-5CE539F610C4}"/>
    <w:embedBoldItalic r:id="rId7" w:fontKey="{B69268D3-3F2A-4804-82A3-364EE7E941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3FEE1" w14:textId="77777777" w:rsidR="009F0AED" w:rsidRPr="007A7CC5" w:rsidRDefault="009F0AED" w:rsidP="00305594">
    <w:pPr>
      <w:pStyle w:val="Pieddepage"/>
      <w:tabs>
        <w:tab w:val="clear" w:pos="4536"/>
      </w:tabs>
      <w:ind w:left="5103" w:right="-569"/>
      <w:jc w:val="right"/>
      <w:rPr>
        <w:rFonts w:ascii="Open Sans" w:hAnsi="Open Sans" w:cs="Open Sans"/>
        <w:color w:val="FFFFFF" w:themeColor="background1"/>
        <w:sz w:val="18"/>
      </w:rPr>
    </w:pPr>
    <w:r w:rsidRPr="007A7CC5">
      <w:rPr>
        <w:rFonts w:ascii="Open Sans" w:hAnsi="Open Sans" w:cs="Open Sans"/>
        <w:color w:val="FFFFFF" w:themeColor="background1"/>
        <w:sz w:val="18"/>
      </w:rPr>
      <w:t xml:space="preserve">Tél. : </w:t>
    </w:r>
    <w:r w:rsidR="00FC336C">
      <w:rPr>
        <w:rFonts w:ascii="Open Sans" w:hAnsi="Open Sans" w:cs="Open Sans"/>
        <w:color w:val="FFFFFF" w:themeColor="background1"/>
        <w:sz w:val="18"/>
      </w:rPr>
      <w:t>05 61 11 02 83</w:t>
    </w:r>
    <w:r w:rsidR="00C707E0" w:rsidRPr="007A7CC5">
      <w:rPr>
        <w:rFonts w:ascii="Open Sans" w:hAnsi="Open Sans" w:cs="Open Sans"/>
        <w:color w:val="FFFFFF" w:themeColor="background1"/>
        <w:sz w:val="18"/>
      </w:rPr>
      <w:t xml:space="preserve"> | Fax : </w:t>
    </w:r>
    <w:r w:rsidR="00E95719">
      <w:rPr>
        <w:rFonts w:ascii="Open Sans" w:hAnsi="Open Sans" w:cs="Open Sans"/>
        <w:color w:val="FFFFFF" w:themeColor="background1"/>
        <w:sz w:val="18"/>
      </w:rPr>
      <w:t>05 61 22 94 80</w:t>
    </w:r>
  </w:p>
  <w:p w14:paraId="56F5D93A" w14:textId="77777777" w:rsidR="00C707E0" w:rsidRPr="007A7CC5" w:rsidRDefault="00E95719" w:rsidP="00305594">
    <w:pPr>
      <w:pStyle w:val="Pieddepage"/>
      <w:tabs>
        <w:tab w:val="clear" w:pos="4536"/>
      </w:tabs>
      <w:ind w:left="5670" w:right="-569"/>
      <w:jc w:val="right"/>
      <w:rPr>
        <w:rFonts w:ascii="Open Sans" w:hAnsi="Open Sans" w:cs="Open Sans"/>
        <w:color w:val="FFFFFF" w:themeColor="background1"/>
        <w:sz w:val="18"/>
      </w:rPr>
    </w:pPr>
    <w:r>
      <w:rPr>
        <w:rFonts w:ascii="Open Sans" w:hAnsi="Open Sans" w:cs="Open Sans"/>
        <w:color w:val="FFFFFF" w:themeColor="background1"/>
        <w:sz w:val="18"/>
      </w:rPr>
      <w:t>scolarite5</w:t>
    </w:r>
    <w:r w:rsidR="00C707E0" w:rsidRPr="007A7CC5">
      <w:rPr>
        <w:rFonts w:ascii="Open Sans" w:hAnsi="Open Sans" w:cs="Open Sans"/>
        <w:color w:val="FFFFFF" w:themeColor="background1"/>
        <w:sz w:val="18"/>
      </w:rPr>
      <w:t>@sciencespo-toulouse.fr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3F38BF" w14:textId="77777777" w:rsidR="000241AC" w:rsidRDefault="000241AC" w:rsidP="00155370">
      <w:r>
        <w:separator/>
      </w:r>
    </w:p>
  </w:footnote>
  <w:footnote w:type="continuationSeparator" w:id="0">
    <w:p w14:paraId="06AD6B8D" w14:textId="77777777" w:rsidR="000241AC" w:rsidRDefault="000241AC" w:rsidP="00155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49D39" w14:textId="57D79F85" w:rsidR="00155370" w:rsidRDefault="00C40755" w:rsidP="00F34642">
    <w:pPr>
      <w:pStyle w:val="En-tte"/>
    </w:pPr>
    <w:r>
      <w:rPr>
        <w:noProof/>
      </w:rPr>
      <w:drawing>
        <wp:inline distT="0" distB="0" distL="0" distR="0" wp14:anchorId="060F9AE5" wp14:editId="1FB5F40C">
          <wp:extent cx="1905000" cy="542925"/>
          <wp:effectExtent l="0" t="0" r="0" b="9525"/>
          <wp:docPr id="2" name="Image 1" descr="logo-Bibliothè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Bibliothèq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2F73">
      <w:rPr>
        <w:noProof/>
      </w:rPr>
      <w:drawing>
        <wp:anchor distT="0" distB="0" distL="114300" distR="114300" simplePos="0" relativeHeight="251661312" behindDoc="1" locked="0" layoutInCell="1" allowOverlap="1" wp14:anchorId="71CAFA2B" wp14:editId="12EC415B">
          <wp:simplePos x="0" y="0"/>
          <wp:positionH relativeFrom="column">
            <wp:posOffset>-4913</wp:posOffset>
          </wp:positionH>
          <wp:positionV relativeFrom="paragraph">
            <wp:posOffset>-401</wp:posOffset>
          </wp:positionV>
          <wp:extent cx="986400" cy="284400"/>
          <wp:effectExtent l="0" t="0" r="4445" b="1905"/>
          <wp:wrapNone/>
          <wp:docPr id="11" name="Image 11" descr="http://sciencespo2014.ut-capitole.fr/jsp_sciencespo/img/logo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ciencespo2014.ut-capitole.fr/jsp_sciencespo/img/logo_head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400" cy="2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C2DAC" w14:textId="77777777" w:rsidR="00642F73" w:rsidRDefault="00642F73" w:rsidP="00642F73">
    <w:pPr>
      <w:pStyle w:val="IEPLIBELLESERVICE"/>
      <w:ind w:left="-198"/>
      <w:jc w:val="center"/>
      <w:rPr>
        <w:rFonts w:ascii="Open Sans" w:hAnsi="Open Sans" w:cs="Open Sans"/>
        <w:b/>
        <w:sz w:val="32"/>
        <w:szCs w:val="32"/>
      </w:rPr>
    </w:pPr>
  </w:p>
  <w:tbl>
    <w:tblPr>
      <w:tblStyle w:val="Grilledutableau"/>
      <w:tblW w:w="10541" w:type="dxa"/>
      <w:tblInd w:w="-1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6"/>
      <w:gridCol w:w="7025"/>
    </w:tblGrid>
    <w:tr w:rsidR="00642F73" w14:paraId="6CA9E48F" w14:textId="77777777" w:rsidTr="00642F73">
      <w:tc>
        <w:tcPr>
          <w:tcW w:w="3516" w:type="dxa"/>
        </w:tcPr>
        <w:p w14:paraId="00F0F5F5" w14:textId="05F6F48A" w:rsidR="00642F73" w:rsidRDefault="00C40755" w:rsidP="00642F73">
          <w:pPr>
            <w:pStyle w:val="IEPLIBELLESERVICE"/>
            <w:ind w:left="0"/>
            <w:jc w:val="center"/>
            <w:rPr>
              <w:rFonts w:ascii="Open Sans" w:hAnsi="Open Sans" w:cs="Open Sans"/>
              <w:b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6E0FF2E0" wp14:editId="74E563AC">
                <wp:extent cx="1905000" cy="542925"/>
                <wp:effectExtent l="0" t="0" r="0" b="9525"/>
                <wp:docPr id="1" name="Image 1" descr="logo-Bibliothèq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Bibliothèq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5" w:type="dxa"/>
          <w:vAlign w:val="center"/>
        </w:tcPr>
        <w:p w14:paraId="37185CA5" w14:textId="77777777" w:rsidR="00642F73" w:rsidRDefault="00642F73" w:rsidP="00642F73">
          <w:pPr>
            <w:pStyle w:val="IEPLIBELLESERVICE"/>
            <w:ind w:left="-198"/>
            <w:jc w:val="right"/>
            <w:rPr>
              <w:rFonts w:ascii="Open Sans" w:hAnsi="Open Sans" w:cs="Open Sans"/>
              <w:b/>
              <w:sz w:val="32"/>
              <w:szCs w:val="32"/>
            </w:rPr>
          </w:pPr>
          <w:r>
            <w:rPr>
              <w:rFonts w:ascii="Open Sans" w:hAnsi="Open Sans" w:cs="Open Sans"/>
              <w:b/>
              <w:sz w:val="32"/>
              <w:szCs w:val="32"/>
            </w:rPr>
            <w:t>FICHE D’EVALUATION DU MEMOIRE</w:t>
          </w:r>
        </w:p>
        <w:p w14:paraId="3CA6F8F7" w14:textId="77777777" w:rsidR="00642F73" w:rsidRDefault="00642F73" w:rsidP="00642F73">
          <w:pPr>
            <w:pStyle w:val="IEPLIBELLESERVICE"/>
            <w:ind w:left="-198"/>
            <w:jc w:val="right"/>
            <w:rPr>
              <w:rFonts w:ascii="Open Sans" w:hAnsi="Open Sans" w:cs="Open Sans"/>
              <w:b/>
              <w:sz w:val="32"/>
              <w:szCs w:val="32"/>
            </w:rPr>
          </w:pPr>
          <w:r>
            <w:rPr>
              <w:rFonts w:ascii="Open Sans" w:hAnsi="Open Sans" w:cs="Open Sans"/>
              <w:b/>
              <w:sz w:val="32"/>
              <w:szCs w:val="32"/>
            </w:rPr>
            <w:t>PROCES VERBAL DE SOUTENANCE</w:t>
          </w:r>
        </w:p>
      </w:tc>
    </w:tr>
  </w:tbl>
  <w:p w14:paraId="4CB23111" w14:textId="77777777" w:rsidR="00642F73" w:rsidRDefault="00642F7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454A44"/>
    <w:multiLevelType w:val="hybridMultilevel"/>
    <w:tmpl w:val="49907E66"/>
    <w:lvl w:ilvl="0" w:tplc="8CB20648">
      <w:start w:val="2018"/>
      <w:numFmt w:val="bullet"/>
      <w:lvlText w:val="-"/>
      <w:lvlJc w:val="left"/>
      <w:pPr>
        <w:ind w:left="162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8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</w:abstractNum>
  <w:num w:numId="1" w16cid:durableId="1370377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719"/>
    <w:rsid w:val="000200C6"/>
    <w:rsid w:val="000241AC"/>
    <w:rsid w:val="000965D7"/>
    <w:rsid w:val="000C10E2"/>
    <w:rsid w:val="000E6ABA"/>
    <w:rsid w:val="000F50A6"/>
    <w:rsid w:val="00152B1F"/>
    <w:rsid w:val="00155370"/>
    <w:rsid w:val="002C32BD"/>
    <w:rsid w:val="00305594"/>
    <w:rsid w:val="00374D9C"/>
    <w:rsid w:val="0038540B"/>
    <w:rsid w:val="003A109E"/>
    <w:rsid w:val="003B5136"/>
    <w:rsid w:val="00411FE2"/>
    <w:rsid w:val="004612C4"/>
    <w:rsid w:val="00482379"/>
    <w:rsid w:val="00484551"/>
    <w:rsid w:val="004A54BE"/>
    <w:rsid w:val="004F655F"/>
    <w:rsid w:val="00527088"/>
    <w:rsid w:val="0054792B"/>
    <w:rsid w:val="005962F9"/>
    <w:rsid w:val="005B4F90"/>
    <w:rsid w:val="005D5ADA"/>
    <w:rsid w:val="00642F73"/>
    <w:rsid w:val="006533FE"/>
    <w:rsid w:val="006665CE"/>
    <w:rsid w:val="006962F8"/>
    <w:rsid w:val="00696BDE"/>
    <w:rsid w:val="00725C6D"/>
    <w:rsid w:val="00767975"/>
    <w:rsid w:val="00771447"/>
    <w:rsid w:val="0079077F"/>
    <w:rsid w:val="007A7CC5"/>
    <w:rsid w:val="007B4A95"/>
    <w:rsid w:val="007E3E42"/>
    <w:rsid w:val="0080280C"/>
    <w:rsid w:val="0082562B"/>
    <w:rsid w:val="00880748"/>
    <w:rsid w:val="009722E0"/>
    <w:rsid w:val="009A51BA"/>
    <w:rsid w:val="009F0AED"/>
    <w:rsid w:val="009F2194"/>
    <w:rsid w:val="00A629E3"/>
    <w:rsid w:val="00AD555E"/>
    <w:rsid w:val="00B050DE"/>
    <w:rsid w:val="00B364C1"/>
    <w:rsid w:val="00B63C85"/>
    <w:rsid w:val="00BA033D"/>
    <w:rsid w:val="00BC54C1"/>
    <w:rsid w:val="00C13509"/>
    <w:rsid w:val="00C17FBC"/>
    <w:rsid w:val="00C40755"/>
    <w:rsid w:val="00C707E0"/>
    <w:rsid w:val="00CC5654"/>
    <w:rsid w:val="00D27B96"/>
    <w:rsid w:val="00D81AB5"/>
    <w:rsid w:val="00E22029"/>
    <w:rsid w:val="00E46473"/>
    <w:rsid w:val="00E9159F"/>
    <w:rsid w:val="00E95719"/>
    <w:rsid w:val="00EB3159"/>
    <w:rsid w:val="00EC0419"/>
    <w:rsid w:val="00F34642"/>
    <w:rsid w:val="00F54BC1"/>
    <w:rsid w:val="00F73A22"/>
    <w:rsid w:val="00FC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3E702F"/>
  <w15:docId w15:val="{099D0445-62BA-4C7E-A3C1-D7846CD83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E95719"/>
    <w:pPr>
      <w:keepNext/>
      <w:outlineLvl w:val="1"/>
    </w:pPr>
    <w:rPr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53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55370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1553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55370"/>
    <w:rPr>
      <w:noProof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537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5370"/>
    <w:rPr>
      <w:rFonts w:ascii="Tahoma" w:hAnsi="Tahoma" w:cs="Tahoma"/>
      <w:noProof/>
      <w:sz w:val="16"/>
      <w:szCs w:val="16"/>
    </w:rPr>
  </w:style>
  <w:style w:type="paragraph" w:customStyle="1" w:styleId="CapCorpsLettre">
    <w:name w:val="CapCorpsLettre"/>
    <w:basedOn w:val="Normal"/>
    <w:link w:val="CapCorpsLettreCar"/>
    <w:rsid w:val="00CC5654"/>
    <w:pPr>
      <w:widowControl w:val="0"/>
      <w:spacing w:before="120" w:after="120"/>
      <w:ind w:left="1588" w:right="567" w:firstLine="567"/>
    </w:pPr>
    <w:rPr>
      <w:rFonts w:ascii="Arial" w:hAnsi="Arial" w:cs="Arial"/>
      <w:szCs w:val="20"/>
    </w:rPr>
  </w:style>
  <w:style w:type="paragraph" w:customStyle="1" w:styleId="CapServAdmin">
    <w:name w:val="CapServAdmin"/>
    <w:basedOn w:val="Normal"/>
    <w:link w:val="CapServAdminCar"/>
    <w:rsid w:val="00CC5654"/>
    <w:rPr>
      <w:rFonts w:ascii="Arial" w:hAnsi="Arial" w:cs="Arial"/>
      <w:b/>
      <w:bCs/>
      <w:iCs/>
      <w:sz w:val="18"/>
      <w:szCs w:val="20"/>
    </w:rPr>
  </w:style>
  <w:style w:type="paragraph" w:customStyle="1" w:styleId="IEPCORPSTEXTE">
    <w:name w:val="IEP CORPS TEXTE"/>
    <w:basedOn w:val="CapCorpsLettre"/>
    <w:link w:val="IEPCORPSTEXTECar"/>
    <w:qFormat/>
    <w:rsid w:val="00771447"/>
    <w:pPr>
      <w:spacing w:before="240"/>
      <w:ind w:left="851" w:firstLine="425"/>
    </w:pPr>
    <w:rPr>
      <w:rFonts w:ascii="Open Sans" w:hAnsi="Open Sans" w:cs="Calibri"/>
    </w:rPr>
  </w:style>
  <w:style w:type="paragraph" w:customStyle="1" w:styleId="IEPREFERENCES">
    <w:name w:val="IEP REFERENCES"/>
    <w:basedOn w:val="Normal"/>
    <w:link w:val="IEPREFERENCESCar"/>
    <w:qFormat/>
    <w:rsid w:val="00771447"/>
    <w:pPr>
      <w:widowControl w:val="0"/>
      <w:spacing w:before="60"/>
      <w:ind w:right="567"/>
    </w:pPr>
    <w:rPr>
      <w:rFonts w:ascii="Open Sans" w:hAnsi="Open Sans" w:cs="Calibri"/>
      <w:sz w:val="20"/>
    </w:rPr>
  </w:style>
  <w:style w:type="character" w:customStyle="1" w:styleId="CapCorpsLettreCar">
    <w:name w:val="CapCorpsLettre Car"/>
    <w:link w:val="CapCorpsLettre"/>
    <w:rsid w:val="00CC5654"/>
    <w:rPr>
      <w:rFonts w:ascii="Arial" w:eastAsia="Times New Roman" w:hAnsi="Arial" w:cs="Arial"/>
      <w:szCs w:val="20"/>
      <w:lang w:eastAsia="fr-FR"/>
    </w:rPr>
  </w:style>
  <w:style w:type="character" w:customStyle="1" w:styleId="IEPCORPSTEXTECar">
    <w:name w:val="IEP CORPS TEXTE Car"/>
    <w:link w:val="IEPCORPSTEXTE"/>
    <w:rsid w:val="00771447"/>
    <w:rPr>
      <w:rFonts w:ascii="Open Sans" w:eastAsia="Times New Roman" w:hAnsi="Open Sans" w:cs="Calibri"/>
      <w:szCs w:val="20"/>
      <w:lang w:eastAsia="fr-FR"/>
    </w:rPr>
  </w:style>
  <w:style w:type="character" w:customStyle="1" w:styleId="IEPREFERENCESCar">
    <w:name w:val="IEP REFERENCES Car"/>
    <w:link w:val="IEPREFERENCES"/>
    <w:rsid w:val="00771447"/>
    <w:rPr>
      <w:rFonts w:ascii="Open Sans" w:eastAsia="Times New Roman" w:hAnsi="Open Sans" w:cs="Calibri"/>
      <w:sz w:val="20"/>
      <w:lang w:eastAsia="fr-FR"/>
    </w:rPr>
  </w:style>
  <w:style w:type="paragraph" w:customStyle="1" w:styleId="IEPDESTINATAIRE">
    <w:name w:val="IEP DESTINATAIRE"/>
    <w:basedOn w:val="CapServAdmin"/>
    <w:link w:val="IEPDESTINATAIRECar"/>
    <w:qFormat/>
    <w:rsid w:val="00771447"/>
    <w:pPr>
      <w:ind w:left="6372"/>
    </w:pPr>
    <w:rPr>
      <w:rFonts w:ascii="Open Sans" w:hAnsi="Open Sans" w:cs="Calibri"/>
      <w:b w:val="0"/>
      <w:sz w:val="22"/>
      <w:szCs w:val="22"/>
    </w:rPr>
  </w:style>
  <w:style w:type="paragraph" w:customStyle="1" w:styleId="IEPNOMPRENOM">
    <w:name w:val="IEP NOM PRENOM"/>
    <w:basedOn w:val="Normal"/>
    <w:link w:val="IEPNOMPRENOMCar"/>
    <w:qFormat/>
    <w:rsid w:val="00771447"/>
    <w:pPr>
      <w:widowControl w:val="0"/>
      <w:spacing w:before="1200" w:after="20"/>
      <w:ind w:right="567"/>
      <w:jc w:val="right"/>
    </w:pPr>
    <w:rPr>
      <w:rFonts w:ascii="Open Sans" w:hAnsi="Open Sans" w:cs="Calibri"/>
      <w:b/>
      <w:bCs/>
      <w:szCs w:val="20"/>
    </w:rPr>
  </w:style>
  <w:style w:type="character" w:customStyle="1" w:styleId="CapServAdminCar">
    <w:name w:val="CapServAdmin Car"/>
    <w:link w:val="CapServAdmin"/>
    <w:rsid w:val="00CC5654"/>
    <w:rPr>
      <w:rFonts w:ascii="Arial" w:eastAsia="Times New Roman" w:hAnsi="Arial" w:cs="Arial"/>
      <w:b/>
      <w:bCs/>
      <w:iCs/>
      <w:sz w:val="18"/>
      <w:szCs w:val="20"/>
      <w:lang w:eastAsia="fr-FR"/>
    </w:rPr>
  </w:style>
  <w:style w:type="character" w:customStyle="1" w:styleId="IEPDESTINATAIRECar">
    <w:name w:val="IEP DESTINATAIRE Car"/>
    <w:link w:val="IEPDESTINATAIRE"/>
    <w:rsid w:val="00771447"/>
    <w:rPr>
      <w:rFonts w:ascii="Open Sans" w:eastAsia="Times New Roman" w:hAnsi="Open Sans" w:cs="Calibri"/>
      <w:bCs/>
      <w:iCs/>
      <w:lang w:eastAsia="fr-FR"/>
    </w:rPr>
  </w:style>
  <w:style w:type="paragraph" w:customStyle="1" w:styleId="IEPTITRESIGNATAIRE">
    <w:name w:val="IEP TITRE SIGNATAIRE"/>
    <w:basedOn w:val="Normal"/>
    <w:link w:val="IEPTITRESIGNATAIRECar"/>
    <w:qFormat/>
    <w:rsid w:val="00CC5654"/>
    <w:pPr>
      <w:widowControl w:val="0"/>
      <w:spacing w:after="20"/>
      <w:ind w:right="567"/>
      <w:jc w:val="right"/>
    </w:pPr>
    <w:rPr>
      <w:rFonts w:ascii="Calibri" w:hAnsi="Calibri" w:cs="Calibri"/>
      <w:szCs w:val="20"/>
    </w:rPr>
  </w:style>
  <w:style w:type="character" w:customStyle="1" w:styleId="IEPNOMPRENOMCar">
    <w:name w:val="IEP NOM PRENOM Car"/>
    <w:link w:val="IEPNOMPRENOM"/>
    <w:rsid w:val="00771447"/>
    <w:rPr>
      <w:rFonts w:ascii="Open Sans" w:eastAsia="Times New Roman" w:hAnsi="Open Sans" w:cs="Calibri"/>
      <w:b/>
      <w:bCs/>
      <w:szCs w:val="20"/>
      <w:lang w:eastAsia="fr-FR"/>
    </w:rPr>
  </w:style>
  <w:style w:type="paragraph" w:customStyle="1" w:styleId="IEPLIBELLESERVICE">
    <w:name w:val="IEP LIBELLE SERVICE"/>
    <w:basedOn w:val="CapServAdmin"/>
    <w:link w:val="IEPLIBELLESERVICECar"/>
    <w:qFormat/>
    <w:rsid w:val="00CC5654"/>
    <w:pPr>
      <w:ind w:left="-284"/>
    </w:pPr>
    <w:rPr>
      <w:rFonts w:ascii="Calibri" w:hAnsi="Calibri" w:cs="Calibri"/>
      <w:b w:val="0"/>
      <w:sz w:val="20"/>
      <w:szCs w:val="22"/>
    </w:rPr>
  </w:style>
  <w:style w:type="character" w:customStyle="1" w:styleId="IEPTITRESIGNATAIRECar">
    <w:name w:val="IEP TITRE SIGNATAIRE Car"/>
    <w:link w:val="IEPTITRESIGNATAIRE"/>
    <w:rsid w:val="00CC5654"/>
    <w:rPr>
      <w:rFonts w:ascii="Calibri" w:eastAsia="Times New Roman" w:hAnsi="Calibri" w:cs="Calibri"/>
      <w:szCs w:val="20"/>
      <w:lang w:eastAsia="fr-FR"/>
    </w:rPr>
  </w:style>
  <w:style w:type="paragraph" w:customStyle="1" w:styleId="IEPOBJET">
    <w:name w:val="IEP OBJET"/>
    <w:basedOn w:val="Normal"/>
    <w:link w:val="IEPOBJETCar"/>
    <w:qFormat/>
    <w:rsid w:val="00771447"/>
    <w:pPr>
      <w:widowControl w:val="0"/>
      <w:spacing w:before="600"/>
      <w:ind w:right="567"/>
    </w:pPr>
    <w:rPr>
      <w:rFonts w:ascii="Open Sans" w:hAnsi="Open Sans" w:cs="Calibri"/>
      <w:szCs w:val="20"/>
    </w:rPr>
  </w:style>
  <w:style w:type="character" w:customStyle="1" w:styleId="IEPLIBELLESERVICECar">
    <w:name w:val="IEP LIBELLE SERVICE Car"/>
    <w:link w:val="IEPLIBELLESERVICE"/>
    <w:rsid w:val="00CC5654"/>
    <w:rPr>
      <w:rFonts w:ascii="Calibri" w:eastAsia="Times New Roman" w:hAnsi="Calibri" w:cs="Calibri"/>
      <w:bCs/>
      <w:iCs/>
      <w:sz w:val="20"/>
      <w:lang w:eastAsia="fr-FR"/>
    </w:rPr>
  </w:style>
  <w:style w:type="paragraph" w:customStyle="1" w:styleId="IEPDATE">
    <w:name w:val="IEP DATE"/>
    <w:basedOn w:val="Normal"/>
    <w:link w:val="IEPDATECar"/>
    <w:qFormat/>
    <w:rsid w:val="00771447"/>
    <w:pPr>
      <w:widowControl w:val="0"/>
      <w:ind w:right="567"/>
      <w:jc w:val="right"/>
    </w:pPr>
    <w:rPr>
      <w:rFonts w:ascii="Open Sans" w:hAnsi="Open Sans" w:cs="Calibri"/>
      <w:szCs w:val="20"/>
    </w:rPr>
  </w:style>
  <w:style w:type="character" w:customStyle="1" w:styleId="IEPOBJETCar">
    <w:name w:val="IEP OBJET Car"/>
    <w:link w:val="IEPOBJET"/>
    <w:rsid w:val="00771447"/>
    <w:rPr>
      <w:rFonts w:ascii="Open Sans" w:eastAsia="Times New Roman" w:hAnsi="Open Sans" w:cs="Calibri"/>
      <w:szCs w:val="20"/>
      <w:lang w:eastAsia="fr-FR"/>
    </w:rPr>
  </w:style>
  <w:style w:type="paragraph" w:customStyle="1" w:styleId="IEPPJ">
    <w:name w:val="IEP PJ"/>
    <w:basedOn w:val="Normal"/>
    <w:link w:val="IEPPJCar"/>
    <w:qFormat/>
    <w:rsid w:val="00771447"/>
    <w:pPr>
      <w:widowControl w:val="0"/>
      <w:spacing w:before="600" w:after="120"/>
      <w:ind w:left="851" w:right="567"/>
    </w:pPr>
    <w:rPr>
      <w:rFonts w:ascii="Open Sans" w:hAnsi="Open Sans" w:cs="Calibri"/>
      <w:sz w:val="20"/>
      <w:szCs w:val="20"/>
    </w:rPr>
  </w:style>
  <w:style w:type="character" w:customStyle="1" w:styleId="IEPDATECar">
    <w:name w:val="IEP DATE Car"/>
    <w:link w:val="IEPDATE"/>
    <w:rsid w:val="00771447"/>
    <w:rPr>
      <w:rFonts w:ascii="Open Sans" w:eastAsia="Times New Roman" w:hAnsi="Open Sans" w:cs="Calibri"/>
      <w:noProof/>
      <w:szCs w:val="20"/>
      <w:lang w:eastAsia="fr-FR"/>
    </w:rPr>
  </w:style>
  <w:style w:type="character" w:customStyle="1" w:styleId="IEPPJCar">
    <w:name w:val="IEP PJ Car"/>
    <w:link w:val="IEPPJ"/>
    <w:rsid w:val="00771447"/>
    <w:rPr>
      <w:rFonts w:ascii="Open Sans" w:eastAsia="Times New Roman" w:hAnsi="Open Sans" w:cs="Calibri"/>
      <w:sz w:val="20"/>
      <w:szCs w:val="20"/>
      <w:lang w:eastAsia="fr-FR"/>
    </w:rPr>
  </w:style>
  <w:style w:type="paragraph" w:styleId="Sansinterligne">
    <w:name w:val="No Spacing"/>
    <w:uiPriority w:val="1"/>
    <w:qFormat/>
    <w:rsid w:val="00771447"/>
    <w:pPr>
      <w:spacing w:after="0" w:line="240" w:lineRule="auto"/>
    </w:pPr>
    <w:rPr>
      <w:rFonts w:ascii="Open Sans" w:hAnsi="Open Sans"/>
      <w:noProof/>
    </w:rPr>
  </w:style>
  <w:style w:type="paragraph" w:customStyle="1" w:styleId="CapNormal">
    <w:name w:val="CapNormal"/>
    <w:basedOn w:val="Normal"/>
    <w:rsid w:val="0054792B"/>
    <w:pPr>
      <w:widowControl w:val="0"/>
      <w:ind w:right="567"/>
    </w:pPr>
    <w:rPr>
      <w:rFonts w:ascii="Arial" w:hAnsi="Arial" w:cs="Arial"/>
      <w:szCs w:val="20"/>
    </w:rPr>
  </w:style>
  <w:style w:type="paragraph" w:customStyle="1" w:styleId="CapNormalFax">
    <w:name w:val="CapNormal Fax"/>
    <w:basedOn w:val="CapNormal"/>
    <w:rsid w:val="0054792B"/>
    <w:pPr>
      <w:ind w:left="1834"/>
    </w:pPr>
  </w:style>
  <w:style w:type="paragraph" w:customStyle="1" w:styleId="IEPATTESTATION">
    <w:name w:val="IEP ATTESTATION"/>
    <w:basedOn w:val="Normal"/>
    <w:link w:val="IEPATTESTATIONCar"/>
    <w:qFormat/>
    <w:rsid w:val="009A51BA"/>
    <w:pPr>
      <w:widowControl w:val="0"/>
      <w:spacing w:before="2600"/>
      <w:ind w:right="-2"/>
      <w:jc w:val="center"/>
    </w:pPr>
    <w:rPr>
      <w:rFonts w:ascii="Open Sans" w:hAnsi="Open Sans" w:cs="Calibri"/>
      <w:b/>
      <w:sz w:val="36"/>
      <w:szCs w:val="36"/>
    </w:rPr>
  </w:style>
  <w:style w:type="character" w:customStyle="1" w:styleId="IEPATTESTATIONCar">
    <w:name w:val="IEP ATTESTATION Car"/>
    <w:link w:val="IEPATTESTATION"/>
    <w:rsid w:val="009A51BA"/>
    <w:rPr>
      <w:rFonts w:ascii="Open Sans" w:eastAsia="Times New Roman" w:hAnsi="Open Sans" w:cs="Calibri"/>
      <w:b/>
      <w:sz w:val="36"/>
      <w:szCs w:val="36"/>
      <w:lang w:eastAsia="fr-FR"/>
    </w:rPr>
  </w:style>
  <w:style w:type="character" w:customStyle="1" w:styleId="Titre2Car">
    <w:name w:val="Titre 2 Car"/>
    <w:basedOn w:val="Policepardfaut"/>
    <w:link w:val="Titre2"/>
    <w:rsid w:val="00E95719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table" w:styleId="Grilledutableau">
    <w:name w:val="Table Grid"/>
    <w:basedOn w:val="TableauNormal"/>
    <w:uiPriority w:val="59"/>
    <w:rsid w:val="00642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hau\Documents\Custom%20Office%20Templates\IEP_Modeles\SCPO_Modele_Attestation_v201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SCPO_Modele_Attestation_v2014.dotx</Template>
  <TotalTime>6</TotalTime>
  <Pages>3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sthau</dc:creator>
  <cp:lastModifiedBy>DELPHINE STEFAN</cp:lastModifiedBy>
  <cp:revision>2</cp:revision>
  <cp:lastPrinted>2018-04-11T07:30:00Z</cp:lastPrinted>
  <dcterms:created xsi:type="dcterms:W3CDTF">2024-11-29T12:36:00Z</dcterms:created>
  <dcterms:modified xsi:type="dcterms:W3CDTF">2024-11-29T12:36:00Z</dcterms:modified>
</cp:coreProperties>
</file>